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3A" w:rsidRDefault="0041293A" w:rsidP="0015500D">
      <w:pPr>
        <w:pStyle w:val="BodyText"/>
        <w:ind w:firstLine="709"/>
        <w:jc w:val="both"/>
        <w:rPr>
          <w:spacing w:val="1"/>
        </w:rPr>
      </w:pPr>
      <w:r w:rsidRPr="00334521">
        <w:rPr>
          <w:spacing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2pt">
            <v:imagedata r:id="rId7" o:title=""/>
          </v:shape>
        </w:pict>
      </w:r>
    </w:p>
    <w:p w:rsidR="0041293A" w:rsidRDefault="0041293A" w:rsidP="0015500D">
      <w:pPr>
        <w:pStyle w:val="BodyText"/>
        <w:ind w:firstLine="709"/>
        <w:jc w:val="both"/>
        <w:rPr>
          <w:spacing w:val="1"/>
        </w:rPr>
      </w:pPr>
    </w:p>
    <w:p w:rsidR="0041293A" w:rsidRDefault="0041293A" w:rsidP="0015500D">
      <w:pPr>
        <w:pStyle w:val="BodyText"/>
        <w:ind w:firstLine="709"/>
        <w:jc w:val="both"/>
        <w:rPr>
          <w:spacing w:val="1"/>
        </w:rPr>
      </w:pPr>
    </w:p>
    <w:p w:rsidR="0041293A" w:rsidRDefault="0041293A" w:rsidP="0015500D">
      <w:pPr>
        <w:pStyle w:val="BodyText"/>
        <w:ind w:firstLine="709"/>
        <w:jc w:val="both"/>
        <w:rPr>
          <w:spacing w:val="1"/>
        </w:rPr>
      </w:pP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временную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стойкую</w:t>
      </w:r>
      <w:r w:rsidRPr="0015500D">
        <w:rPr>
          <w:spacing w:val="1"/>
        </w:rPr>
        <w:t xml:space="preserve"> </w:t>
      </w:r>
      <w:r w:rsidRPr="0015500D">
        <w:t>утрату</w:t>
      </w:r>
      <w:r w:rsidRPr="0015500D">
        <w:rPr>
          <w:spacing w:val="1"/>
        </w:rPr>
        <w:t xml:space="preserve"> </w:t>
      </w:r>
      <w:r w:rsidRPr="0015500D">
        <w:t>им</w:t>
      </w:r>
      <w:r w:rsidRPr="0015500D">
        <w:rPr>
          <w:spacing w:val="1"/>
        </w:rPr>
        <w:t xml:space="preserve"> </w:t>
      </w:r>
      <w:r w:rsidRPr="0015500D">
        <w:t>трудоспособности</w:t>
      </w:r>
      <w:r w:rsidRPr="0015500D">
        <w:rPr>
          <w:spacing w:val="1"/>
        </w:rPr>
        <w:t xml:space="preserve"> </w:t>
      </w:r>
      <w:r w:rsidRPr="0015500D">
        <w:t>либо</w:t>
      </w:r>
      <w:r w:rsidRPr="0015500D">
        <w:rPr>
          <w:spacing w:val="1"/>
        </w:rPr>
        <w:t xml:space="preserve"> </w:t>
      </w:r>
      <w:r w:rsidRPr="0015500D">
        <w:t>его</w:t>
      </w:r>
      <w:r w:rsidRPr="0015500D">
        <w:rPr>
          <w:spacing w:val="60"/>
        </w:rPr>
        <w:t xml:space="preserve"> </w:t>
      </w:r>
      <w:r w:rsidRPr="0015500D">
        <w:t>смерть</w:t>
      </w:r>
      <w:r w:rsidRPr="0015500D">
        <w:rPr>
          <w:spacing w:val="-57"/>
        </w:rPr>
        <w:t xml:space="preserve"> </w:t>
      </w:r>
      <w:r w:rsidRPr="0015500D">
        <w:t>(далее -</w:t>
      </w:r>
      <w:r w:rsidRPr="0015500D">
        <w:rPr>
          <w:spacing w:val="-1"/>
        </w:rPr>
        <w:t xml:space="preserve"> </w:t>
      </w:r>
      <w:r w:rsidRPr="0015500D">
        <w:t>несчастный случай), происшедшие: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а)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течение</w:t>
      </w:r>
      <w:r w:rsidRPr="0015500D">
        <w:rPr>
          <w:spacing w:val="1"/>
        </w:rPr>
        <w:t xml:space="preserve"> </w:t>
      </w:r>
      <w:r w:rsidRPr="0015500D">
        <w:t>рабочего</w:t>
      </w:r>
      <w:r w:rsidRPr="0015500D">
        <w:rPr>
          <w:spacing w:val="1"/>
        </w:rPr>
        <w:t xml:space="preserve"> </w:t>
      </w:r>
      <w:r w:rsidRPr="0015500D">
        <w:t>времени</w:t>
      </w:r>
      <w:r w:rsidRPr="0015500D">
        <w:rPr>
          <w:spacing w:val="1"/>
        </w:rPr>
        <w:t xml:space="preserve"> </w:t>
      </w:r>
      <w:r w:rsidRPr="0015500D">
        <w:t>на</w:t>
      </w:r>
      <w:r w:rsidRPr="0015500D">
        <w:rPr>
          <w:spacing w:val="1"/>
        </w:rPr>
        <w:t xml:space="preserve"> </w:t>
      </w:r>
      <w:r w:rsidRPr="0015500D">
        <w:t>территории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вне</w:t>
      </w:r>
      <w:r w:rsidRPr="0015500D">
        <w:rPr>
          <w:spacing w:val="1"/>
        </w:rPr>
        <w:t xml:space="preserve"> </w:t>
      </w:r>
      <w:r w:rsidRPr="0015500D">
        <w:t>территории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(включая</w:t>
      </w:r>
      <w:r w:rsidRPr="0015500D">
        <w:rPr>
          <w:spacing w:val="1"/>
        </w:rPr>
        <w:t xml:space="preserve"> </w:t>
      </w:r>
      <w:r w:rsidRPr="0015500D">
        <w:t>установленные</w:t>
      </w:r>
      <w:r w:rsidRPr="0015500D">
        <w:rPr>
          <w:spacing w:val="1"/>
        </w:rPr>
        <w:t xml:space="preserve"> </w:t>
      </w:r>
      <w:r w:rsidRPr="0015500D">
        <w:t>перерывы),</w:t>
      </w:r>
      <w:r w:rsidRPr="0015500D">
        <w:rPr>
          <w:spacing w:val="1"/>
        </w:rPr>
        <w:t xml:space="preserve"> </w:t>
      </w:r>
      <w:r w:rsidRPr="0015500D">
        <w:t>а</w:t>
      </w:r>
      <w:r w:rsidRPr="0015500D">
        <w:rPr>
          <w:spacing w:val="1"/>
        </w:rPr>
        <w:t xml:space="preserve"> </w:t>
      </w:r>
      <w:r w:rsidRPr="0015500D">
        <w:t>также</w:t>
      </w:r>
      <w:r w:rsidRPr="0015500D">
        <w:rPr>
          <w:spacing w:val="1"/>
        </w:rPr>
        <w:t xml:space="preserve"> </w:t>
      </w:r>
      <w:r w:rsidRPr="0015500D">
        <w:t>во</w:t>
      </w:r>
      <w:r w:rsidRPr="0015500D">
        <w:rPr>
          <w:spacing w:val="1"/>
        </w:rPr>
        <w:t xml:space="preserve"> </w:t>
      </w:r>
      <w:r w:rsidRPr="0015500D">
        <w:t>время,</w:t>
      </w:r>
      <w:r w:rsidRPr="0015500D">
        <w:rPr>
          <w:spacing w:val="1"/>
        </w:rPr>
        <w:t xml:space="preserve"> </w:t>
      </w:r>
      <w:r w:rsidRPr="0015500D">
        <w:t>необходимое</w:t>
      </w:r>
      <w:r w:rsidRPr="0015500D">
        <w:rPr>
          <w:spacing w:val="1"/>
        </w:rPr>
        <w:t xml:space="preserve"> </w:t>
      </w:r>
      <w:r w:rsidRPr="0015500D">
        <w:t>для</w:t>
      </w:r>
      <w:r w:rsidRPr="0015500D">
        <w:rPr>
          <w:spacing w:val="1"/>
        </w:rPr>
        <w:t xml:space="preserve"> </w:t>
      </w:r>
      <w:r w:rsidRPr="0015500D">
        <w:t>приведения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порядок</w:t>
      </w:r>
      <w:r w:rsidRPr="0015500D">
        <w:rPr>
          <w:spacing w:val="1"/>
        </w:rPr>
        <w:t xml:space="preserve"> </w:t>
      </w:r>
      <w:r w:rsidRPr="0015500D">
        <w:t>орудий</w:t>
      </w:r>
      <w:r w:rsidRPr="0015500D">
        <w:rPr>
          <w:spacing w:val="1"/>
        </w:rPr>
        <w:t xml:space="preserve"> </w:t>
      </w:r>
      <w:r w:rsidRPr="0015500D">
        <w:t>производства,</w:t>
      </w:r>
      <w:r w:rsidRPr="0015500D">
        <w:rPr>
          <w:spacing w:val="1"/>
        </w:rPr>
        <w:t xml:space="preserve"> </w:t>
      </w:r>
      <w:r w:rsidRPr="0015500D">
        <w:t>одежды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т.</w:t>
      </w:r>
      <w:r w:rsidRPr="0015500D">
        <w:rPr>
          <w:spacing w:val="1"/>
        </w:rPr>
        <w:t xml:space="preserve"> </w:t>
      </w:r>
      <w:r w:rsidRPr="0015500D">
        <w:t>п.</w:t>
      </w:r>
      <w:r w:rsidRPr="0015500D">
        <w:rPr>
          <w:spacing w:val="1"/>
        </w:rPr>
        <w:t xml:space="preserve"> </w:t>
      </w:r>
      <w:r w:rsidRPr="0015500D">
        <w:t>перед</w:t>
      </w:r>
      <w:r w:rsidRPr="0015500D">
        <w:rPr>
          <w:spacing w:val="1"/>
        </w:rPr>
        <w:t xml:space="preserve"> </w:t>
      </w:r>
      <w:r w:rsidRPr="0015500D">
        <w:t>началом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60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окончании</w:t>
      </w:r>
      <w:r w:rsidRPr="0015500D">
        <w:rPr>
          <w:spacing w:val="1"/>
        </w:rPr>
        <w:t xml:space="preserve"> </w:t>
      </w:r>
      <w:r w:rsidRPr="0015500D">
        <w:t>работы,</w:t>
      </w:r>
      <w:r w:rsidRPr="0015500D">
        <w:rPr>
          <w:spacing w:val="1"/>
        </w:rPr>
        <w:t xml:space="preserve"> </w:t>
      </w:r>
      <w:r w:rsidRPr="0015500D">
        <w:t>а</w:t>
      </w:r>
      <w:r w:rsidRPr="0015500D">
        <w:rPr>
          <w:spacing w:val="1"/>
        </w:rPr>
        <w:t xml:space="preserve"> </w:t>
      </w:r>
      <w:r w:rsidRPr="0015500D">
        <w:t>также</w:t>
      </w:r>
      <w:r w:rsidRPr="0015500D">
        <w:rPr>
          <w:spacing w:val="1"/>
        </w:rPr>
        <w:t xml:space="preserve"> </w:t>
      </w:r>
      <w:r w:rsidRPr="0015500D">
        <w:t>при</w:t>
      </w:r>
      <w:r w:rsidRPr="0015500D">
        <w:rPr>
          <w:spacing w:val="1"/>
        </w:rPr>
        <w:t xml:space="preserve"> </w:t>
      </w:r>
      <w:r w:rsidRPr="0015500D">
        <w:t>выполнении</w:t>
      </w:r>
      <w:r w:rsidRPr="0015500D">
        <w:rPr>
          <w:spacing w:val="1"/>
        </w:rPr>
        <w:t xml:space="preserve"> </w:t>
      </w:r>
      <w:r w:rsidRPr="0015500D">
        <w:t>работ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сверхурочное</w:t>
      </w:r>
      <w:r w:rsidRPr="0015500D">
        <w:rPr>
          <w:spacing w:val="1"/>
        </w:rPr>
        <w:t xml:space="preserve"> </w:t>
      </w:r>
      <w:r w:rsidRPr="0015500D">
        <w:t>время,</w:t>
      </w:r>
      <w:r w:rsidRPr="0015500D">
        <w:rPr>
          <w:spacing w:val="1"/>
        </w:rPr>
        <w:t xml:space="preserve"> </w:t>
      </w:r>
      <w:r w:rsidRPr="0015500D">
        <w:t>выходные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праздничные</w:t>
      </w:r>
      <w:r w:rsidRPr="0015500D">
        <w:rPr>
          <w:spacing w:val="-2"/>
        </w:rPr>
        <w:t xml:space="preserve"> </w:t>
      </w:r>
      <w:r w:rsidRPr="0015500D">
        <w:t>дни;</w:t>
      </w:r>
    </w:p>
    <w:p w:rsidR="0041293A" w:rsidRDefault="0041293A" w:rsidP="0015500D">
      <w:pPr>
        <w:pStyle w:val="BodyText"/>
        <w:ind w:firstLine="709"/>
        <w:jc w:val="both"/>
      </w:pPr>
      <w:r w:rsidRPr="0015500D">
        <w:t>б)</w:t>
      </w:r>
      <w:r w:rsidRPr="0015500D">
        <w:rPr>
          <w:spacing w:val="-1"/>
        </w:rPr>
        <w:t xml:space="preserve"> </w:t>
      </w:r>
      <w:r w:rsidRPr="0015500D">
        <w:t>при</w:t>
      </w:r>
      <w:r w:rsidRPr="0015500D">
        <w:rPr>
          <w:spacing w:val="-1"/>
        </w:rPr>
        <w:t xml:space="preserve"> </w:t>
      </w:r>
      <w:r w:rsidRPr="0015500D">
        <w:t>следовании</w:t>
      </w:r>
      <w:r w:rsidRPr="0015500D">
        <w:rPr>
          <w:spacing w:val="-1"/>
        </w:rPr>
        <w:t xml:space="preserve"> </w:t>
      </w:r>
      <w:r w:rsidRPr="0015500D">
        <w:t>к</w:t>
      </w:r>
      <w:r w:rsidRPr="0015500D">
        <w:rPr>
          <w:spacing w:val="-1"/>
        </w:rPr>
        <w:t xml:space="preserve"> </w:t>
      </w:r>
      <w:r w:rsidRPr="0015500D">
        <w:t>месту</w:t>
      </w:r>
      <w:r w:rsidRPr="0015500D">
        <w:rPr>
          <w:spacing w:val="-6"/>
        </w:rPr>
        <w:t xml:space="preserve"> </w:t>
      </w:r>
      <w:r w:rsidRPr="0015500D">
        <w:t>работы или с</w:t>
      </w:r>
      <w:r w:rsidRPr="0015500D">
        <w:rPr>
          <w:spacing w:val="-2"/>
        </w:rPr>
        <w:t xml:space="preserve"> </w:t>
      </w:r>
      <w:r w:rsidRPr="0015500D">
        <w:t>работы</w:t>
      </w:r>
      <w:r w:rsidRPr="0015500D">
        <w:rPr>
          <w:spacing w:val="1"/>
        </w:rPr>
        <w:t xml:space="preserve"> </w:t>
      </w:r>
      <w:r w:rsidRPr="0015500D">
        <w:t>пешком</w:t>
      </w:r>
      <w:r w:rsidRPr="0015500D">
        <w:rPr>
          <w:spacing w:val="-2"/>
        </w:rPr>
        <w:t xml:space="preserve"> </w:t>
      </w:r>
      <w:r w:rsidRPr="0015500D">
        <w:t>либо</w:t>
      </w:r>
      <w:r w:rsidRPr="0015500D">
        <w:rPr>
          <w:spacing w:val="-1"/>
        </w:rPr>
        <w:t xml:space="preserve"> </w:t>
      </w:r>
      <w:r w:rsidRPr="0015500D">
        <w:t>на</w:t>
      </w:r>
      <w:r w:rsidRPr="0015500D">
        <w:rPr>
          <w:spacing w:val="-2"/>
        </w:rPr>
        <w:t xml:space="preserve"> </w:t>
      </w:r>
      <w:r w:rsidRPr="0015500D">
        <w:t>личном</w:t>
      </w:r>
      <w:r w:rsidRPr="0015500D">
        <w:rPr>
          <w:spacing w:val="-1"/>
        </w:rPr>
        <w:t xml:space="preserve"> </w:t>
      </w:r>
      <w:r w:rsidRPr="0015500D">
        <w:t>транспорте;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в)</w:t>
      </w:r>
      <w:r w:rsidRPr="0015500D">
        <w:rPr>
          <w:spacing w:val="-4"/>
        </w:rPr>
        <w:t xml:space="preserve"> </w:t>
      </w:r>
      <w:r w:rsidRPr="0015500D">
        <w:t>при</w:t>
      </w:r>
      <w:r w:rsidRPr="0015500D">
        <w:rPr>
          <w:spacing w:val="-1"/>
        </w:rPr>
        <w:t xml:space="preserve"> </w:t>
      </w:r>
      <w:r w:rsidRPr="0015500D">
        <w:t>следовании</w:t>
      </w:r>
      <w:r w:rsidRPr="0015500D">
        <w:rPr>
          <w:spacing w:val="-1"/>
        </w:rPr>
        <w:t xml:space="preserve"> </w:t>
      </w:r>
      <w:r w:rsidRPr="0015500D">
        <w:t>к</w:t>
      </w:r>
      <w:r w:rsidRPr="0015500D">
        <w:rPr>
          <w:spacing w:val="-1"/>
        </w:rPr>
        <w:t xml:space="preserve"> </w:t>
      </w:r>
      <w:r w:rsidRPr="0015500D">
        <w:t>месту</w:t>
      </w:r>
      <w:r w:rsidRPr="0015500D">
        <w:rPr>
          <w:spacing w:val="-6"/>
        </w:rPr>
        <w:t xml:space="preserve"> </w:t>
      </w:r>
      <w:r w:rsidRPr="0015500D">
        <w:t>командировки</w:t>
      </w:r>
      <w:r w:rsidRPr="0015500D">
        <w:rPr>
          <w:spacing w:val="-1"/>
        </w:rPr>
        <w:t xml:space="preserve"> </w:t>
      </w:r>
      <w:r w:rsidRPr="0015500D">
        <w:t>и</w:t>
      </w:r>
      <w:r w:rsidRPr="0015500D">
        <w:rPr>
          <w:spacing w:val="-1"/>
        </w:rPr>
        <w:t xml:space="preserve"> </w:t>
      </w:r>
      <w:r w:rsidRPr="0015500D">
        <w:t>обратно;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г)</w:t>
      </w:r>
      <w:r w:rsidRPr="0015500D">
        <w:rPr>
          <w:spacing w:val="1"/>
        </w:rPr>
        <w:t xml:space="preserve"> </w:t>
      </w:r>
      <w:r w:rsidRPr="0015500D">
        <w:t>при</w:t>
      </w:r>
      <w:r w:rsidRPr="0015500D">
        <w:rPr>
          <w:spacing w:val="1"/>
        </w:rPr>
        <w:t xml:space="preserve"> </w:t>
      </w:r>
      <w:r w:rsidRPr="0015500D">
        <w:t>привлечении</w:t>
      </w:r>
      <w:r w:rsidRPr="0015500D">
        <w:rPr>
          <w:spacing w:val="1"/>
        </w:rPr>
        <w:t xml:space="preserve"> </w:t>
      </w:r>
      <w:r w:rsidRPr="0015500D">
        <w:t>работника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установленном</w:t>
      </w:r>
      <w:r w:rsidRPr="0015500D">
        <w:rPr>
          <w:spacing w:val="1"/>
        </w:rPr>
        <w:t xml:space="preserve"> </w:t>
      </w:r>
      <w:r w:rsidRPr="0015500D">
        <w:t>порядке</w:t>
      </w:r>
      <w:r w:rsidRPr="0015500D">
        <w:rPr>
          <w:spacing w:val="1"/>
        </w:rPr>
        <w:t xml:space="preserve"> </w:t>
      </w:r>
      <w:r w:rsidRPr="0015500D">
        <w:t>к</w:t>
      </w:r>
      <w:r w:rsidRPr="0015500D">
        <w:rPr>
          <w:spacing w:val="1"/>
        </w:rPr>
        <w:t xml:space="preserve"> </w:t>
      </w:r>
      <w:r w:rsidRPr="0015500D">
        <w:t>участию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ликвидации</w:t>
      </w:r>
      <w:r w:rsidRPr="0015500D">
        <w:rPr>
          <w:spacing w:val="-57"/>
        </w:rPr>
        <w:t xml:space="preserve"> </w:t>
      </w:r>
      <w:r w:rsidRPr="0015500D">
        <w:t>последствий</w:t>
      </w:r>
      <w:r w:rsidRPr="0015500D">
        <w:rPr>
          <w:spacing w:val="1"/>
        </w:rPr>
        <w:t xml:space="preserve"> </w:t>
      </w:r>
      <w:r w:rsidRPr="0015500D">
        <w:t>катастрофы,</w:t>
      </w:r>
      <w:r w:rsidRPr="0015500D">
        <w:rPr>
          <w:spacing w:val="1"/>
        </w:rPr>
        <w:t xml:space="preserve"> </w:t>
      </w:r>
      <w:r w:rsidRPr="0015500D">
        <w:t>аварии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других</w:t>
      </w:r>
      <w:r w:rsidRPr="0015500D">
        <w:rPr>
          <w:spacing w:val="1"/>
        </w:rPr>
        <w:t xml:space="preserve"> </w:t>
      </w:r>
      <w:r w:rsidRPr="0015500D">
        <w:t>чрезвычайных</w:t>
      </w:r>
      <w:r w:rsidRPr="0015500D">
        <w:rPr>
          <w:spacing w:val="1"/>
        </w:rPr>
        <w:t xml:space="preserve"> </w:t>
      </w:r>
      <w:r w:rsidRPr="0015500D">
        <w:t>происшествий</w:t>
      </w:r>
      <w:r w:rsidRPr="0015500D">
        <w:rPr>
          <w:spacing w:val="1"/>
        </w:rPr>
        <w:t xml:space="preserve"> </w:t>
      </w:r>
      <w:r w:rsidRPr="0015500D">
        <w:t>природного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техногенного</w:t>
      </w:r>
      <w:r w:rsidRPr="0015500D">
        <w:rPr>
          <w:spacing w:val="-4"/>
        </w:rPr>
        <w:t xml:space="preserve"> </w:t>
      </w:r>
      <w:r w:rsidRPr="0015500D">
        <w:t>характера;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д) при осуществлении не входящих в трудовые обязанности работника действий, но</w:t>
      </w:r>
      <w:r w:rsidRPr="0015500D">
        <w:rPr>
          <w:spacing w:val="1"/>
        </w:rPr>
        <w:t xml:space="preserve"> </w:t>
      </w:r>
      <w:r w:rsidRPr="0015500D">
        <w:t>совершаемых в интересах работодателя или направленных на предотвращение аварии или</w:t>
      </w:r>
      <w:r w:rsidRPr="0015500D">
        <w:rPr>
          <w:spacing w:val="1"/>
        </w:rPr>
        <w:t xml:space="preserve"> </w:t>
      </w:r>
      <w:r w:rsidRPr="0015500D">
        <w:t>несчастного</w:t>
      </w:r>
      <w:r w:rsidRPr="0015500D">
        <w:rPr>
          <w:spacing w:val="-1"/>
        </w:rPr>
        <w:t xml:space="preserve"> </w:t>
      </w:r>
      <w:r w:rsidRPr="0015500D">
        <w:t>случая.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</w:t>
      </w:r>
      <w:r w:rsidRPr="0015500D">
        <w:rPr>
          <w:spacing w:val="1"/>
        </w:rPr>
        <w:t xml:space="preserve"> </w:t>
      </w:r>
      <w:r w:rsidRPr="0015500D">
        <w:t>установленном</w:t>
      </w:r>
      <w:r w:rsidRPr="0015500D">
        <w:rPr>
          <w:spacing w:val="1"/>
        </w:rPr>
        <w:t xml:space="preserve"> </w:t>
      </w:r>
      <w:r w:rsidRPr="0015500D">
        <w:t>порядке расследуются</w:t>
      </w:r>
      <w:r w:rsidRPr="0015500D">
        <w:rPr>
          <w:spacing w:val="1"/>
        </w:rPr>
        <w:t xml:space="preserve"> </w:t>
      </w:r>
      <w:r w:rsidRPr="0015500D">
        <w:t>также</w:t>
      </w:r>
      <w:r w:rsidRPr="0015500D">
        <w:rPr>
          <w:spacing w:val="1"/>
        </w:rPr>
        <w:t xml:space="preserve"> </w:t>
      </w:r>
      <w:r w:rsidRPr="0015500D">
        <w:t>несчастные случаи,</w:t>
      </w:r>
      <w:r w:rsidRPr="0015500D">
        <w:rPr>
          <w:spacing w:val="1"/>
        </w:rPr>
        <w:t xml:space="preserve"> </w:t>
      </w:r>
      <w:r w:rsidRPr="0015500D">
        <w:t>происшедшие с</w:t>
      </w:r>
      <w:r w:rsidRPr="0015500D">
        <w:rPr>
          <w:spacing w:val="1"/>
        </w:rPr>
        <w:t xml:space="preserve"> </w:t>
      </w:r>
      <w:r w:rsidRPr="0015500D">
        <w:t>работодателем</w:t>
      </w:r>
      <w:r w:rsidRPr="0015500D">
        <w:rPr>
          <w:spacing w:val="1"/>
        </w:rPr>
        <w:t xml:space="preserve"> </w:t>
      </w:r>
      <w:r w:rsidRPr="0015500D">
        <w:t>-</w:t>
      </w:r>
      <w:r w:rsidRPr="0015500D">
        <w:rPr>
          <w:spacing w:val="1"/>
        </w:rPr>
        <w:t xml:space="preserve"> </w:t>
      </w:r>
      <w:r w:rsidRPr="0015500D">
        <w:t>физическим</w:t>
      </w:r>
      <w:r w:rsidRPr="0015500D">
        <w:rPr>
          <w:spacing w:val="1"/>
        </w:rPr>
        <w:t xml:space="preserve"> </w:t>
      </w:r>
      <w:r w:rsidRPr="0015500D">
        <w:t>лицом</w:t>
      </w:r>
      <w:r w:rsidRPr="0015500D">
        <w:rPr>
          <w:spacing w:val="1"/>
        </w:rPr>
        <w:t xml:space="preserve"> </w:t>
      </w:r>
      <w:r w:rsidRPr="0015500D">
        <w:t>при</w:t>
      </w:r>
      <w:r w:rsidRPr="0015500D">
        <w:rPr>
          <w:spacing w:val="1"/>
        </w:rPr>
        <w:t xml:space="preserve"> </w:t>
      </w:r>
      <w:r w:rsidRPr="0015500D">
        <w:t>непосредственном</w:t>
      </w:r>
      <w:r w:rsidRPr="0015500D">
        <w:rPr>
          <w:spacing w:val="1"/>
        </w:rPr>
        <w:t xml:space="preserve"> </w:t>
      </w:r>
      <w:r w:rsidRPr="0015500D">
        <w:t>осуществлении</w:t>
      </w:r>
      <w:r w:rsidRPr="0015500D">
        <w:rPr>
          <w:spacing w:val="1"/>
        </w:rPr>
        <w:t xml:space="preserve"> </w:t>
      </w:r>
      <w:r w:rsidRPr="0015500D">
        <w:t>им</w:t>
      </w:r>
      <w:r w:rsidRPr="0015500D">
        <w:rPr>
          <w:spacing w:val="1"/>
        </w:rPr>
        <w:t xml:space="preserve"> </w:t>
      </w:r>
      <w:r w:rsidRPr="0015500D">
        <w:t>трудовой</w:t>
      </w:r>
      <w:r w:rsidRPr="0015500D">
        <w:rPr>
          <w:spacing w:val="-57"/>
        </w:rPr>
        <w:t xml:space="preserve"> </w:t>
      </w:r>
      <w:r w:rsidRPr="0015500D">
        <w:t>деятельности</w:t>
      </w:r>
      <w:r w:rsidRPr="0015500D">
        <w:rPr>
          <w:spacing w:val="-3"/>
        </w:rPr>
        <w:t xml:space="preserve"> </w:t>
      </w:r>
      <w:r w:rsidRPr="0015500D">
        <w:t>либо</w:t>
      </w:r>
      <w:r w:rsidRPr="0015500D">
        <w:rPr>
          <w:spacing w:val="-4"/>
        </w:rPr>
        <w:t xml:space="preserve"> </w:t>
      </w:r>
      <w:r w:rsidRPr="0015500D">
        <w:t>иных</w:t>
      </w:r>
      <w:r w:rsidRPr="0015500D">
        <w:rPr>
          <w:spacing w:val="-3"/>
        </w:rPr>
        <w:t xml:space="preserve"> </w:t>
      </w:r>
      <w:r w:rsidRPr="0015500D">
        <w:t>действий,</w:t>
      </w:r>
      <w:r w:rsidRPr="0015500D">
        <w:rPr>
          <w:spacing w:val="-4"/>
        </w:rPr>
        <w:t xml:space="preserve"> </w:t>
      </w:r>
      <w:r w:rsidRPr="0015500D">
        <w:t>обусловленных</w:t>
      </w:r>
      <w:r w:rsidRPr="0015500D">
        <w:rPr>
          <w:spacing w:val="-5"/>
        </w:rPr>
        <w:t xml:space="preserve"> </w:t>
      </w:r>
      <w:r w:rsidRPr="0015500D">
        <w:t>трудовыми</w:t>
      </w:r>
      <w:r w:rsidRPr="0015500D">
        <w:rPr>
          <w:spacing w:val="1"/>
        </w:rPr>
        <w:t xml:space="preserve"> </w:t>
      </w:r>
      <w:r w:rsidRPr="0015500D">
        <w:t>отношениями</w:t>
      </w:r>
      <w:r w:rsidRPr="0015500D">
        <w:rPr>
          <w:spacing w:val="-4"/>
        </w:rPr>
        <w:t xml:space="preserve"> </w:t>
      </w:r>
      <w:r w:rsidRPr="0015500D">
        <w:t>с</w:t>
      </w:r>
      <w:r w:rsidRPr="0015500D">
        <w:rPr>
          <w:spacing w:val="-4"/>
        </w:rPr>
        <w:t xml:space="preserve"> </w:t>
      </w:r>
      <w:r w:rsidRPr="0015500D">
        <w:t>работниками.</w:t>
      </w:r>
    </w:p>
    <w:p w:rsidR="0041293A" w:rsidRPr="0015500D" w:rsidRDefault="0041293A" w:rsidP="00917EB0">
      <w:pPr>
        <w:pStyle w:val="11"/>
        <w:numPr>
          <w:ilvl w:val="0"/>
          <w:numId w:val="9"/>
        </w:numPr>
        <w:tabs>
          <w:tab w:val="left" w:pos="1258"/>
        </w:tabs>
        <w:ind w:left="0" w:firstLine="709"/>
        <w:jc w:val="center"/>
        <w:outlineLvl w:val="9"/>
      </w:pPr>
      <w:r w:rsidRPr="0015500D">
        <w:t>Первоочередные</w:t>
      </w:r>
      <w:r w:rsidRPr="0015500D">
        <w:rPr>
          <w:spacing w:val="-5"/>
        </w:rPr>
        <w:t xml:space="preserve"> </w:t>
      </w:r>
      <w:r w:rsidRPr="0015500D">
        <w:t>меры,</w:t>
      </w:r>
      <w:r w:rsidRPr="0015500D">
        <w:rPr>
          <w:spacing w:val="-3"/>
        </w:rPr>
        <w:t xml:space="preserve"> </w:t>
      </w:r>
      <w:r w:rsidRPr="0015500D">
        <w:t>принимаемые</w:t>
      </w:r>
      <w:r w:rsidRPr="0015500D">
        <w:rPr>
          <w:spacing w:val="-5"/>
        </w:rPr>
        <w:t xml:space="preserve"> </w:t>
      </w:r>
      <w:r w:rsidRPr="0015500D">
        <w:t>в</w:t>
      </w:r>
      <w:r w:rsidRPr="0015500D">
        <w:rPr>
          <w:spacing w:val="-4"/>
        </w:rPr>
        <w:t xml:space="preserve"> </w:t>
      </w:r>
      <w:r w:rsidRPr="0015500D">
        <w:t>связи</w:t>
      </w:r>
      <w:r w:rsidRPr="0015500D">
        <w:rPr>
          <w:spacing w:val="-3"/>
        </w:rPr>
        <w:t xml:space="preserve"> </w:t>
      </w:r>
      <w:r w:rsidRPr="0015500D">
        <w:t>с</w:t>
      </w:r>
      <w:r w:rsidRPr="0015500D">
        <w:rPr>
          <w:spacing w:val="-4"/>
        </w:rPr>
        <w:t xml:space="preserve"> </w:t>
      </w:r>
      <w:r w:rsidRPr="0015500D">
        <w:t>несчастным</w:t>
      </w:r>
      <w:r w:rsidRPr="0015500D">
        <w:rPr>
          <w:spacing w:val="-2"/>
        </w:rPr>
        <w:t xml:space="preserve"> </w:t>
      </w:r>
      <w:r w:rsidRPr="0015500D">
        <w:t>случаем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46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О каждом несчастном случае, происшедшем в Учреждении, пострадавший 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очевидец 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 извещает непосредственного руководителя работ, который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обязан:</w:t>
      </w:r>
    </w:p>
    <w:p w:rsidR="0041293A" w:rsidRPr="0015500D" w:rsidRDefault="0041293A" w:rsidP="0015500D">
      <w:pPr>
        <w:pStyle w:val="BodyText"/>
        <w:ind w:firstLine="709"/>
        <w:jc w:val="both"/>
      </w:pPr>
      <w:r>
        <w:rPr>
          <w:spacing w:val="1"/>
        </w:rPr>
        <w:t>-</w:t>
      </w:r>
      <w:r w:rsidRPr="0015500D">
        <w:rPr>
          <w:spacing w:val="1"/>
        </w:rPr>
        <w:t xml:space="preserve"> </w:t>
      </w:r>
      <w:r w:rsidRPr="0015500D">
        <w:t>немедленно организовать первую помощь пострадавшему и при необходимости</w:t>
      </w:r>
      <w:r w:rsidRPr="0015500D">
        <w:rPr>
          <w:spacing w:val="1"/>
        </w:rPr>
        <w:t xml:space="preserve"> </w:t>
      </w:r>
      <w:r w:rsidRPr="0015500D">
        <w:t>доставку</w:t>
      </w:r>
      <w:r w:rsidRPr="0015500D">
        <w:rPr>
          <w:spacing w:val="-4"/>
        </w:rPr>
        <w:t xml:space="preserve"> </w:t>
      </w:r>
      <w:r w:rsidRPr="0015500D">
        <w:t>его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spacing w:val="4"/>
        </w:rPr>
        <w:t xml:space="preserve"> </w:t>
      </w:r>
      <w:r w:rsidRPr="0015500D">
        <w:t>учреждение</w:t>
      </w:r>
      <w:r w:rsidRPr="0015500D">
        <w:rPr>
          <w:spacing w:val="-1"/>
        </w:rPr>
        <w:t xml:space="preserve"> </w:t>
      </w:r>
      <w:r w:rsidRPr="0015500D">
        <w:t>здравоохранения;</w:t>
      </w:r>
    </w:p>
    <w:p w:rsidR="0041293A" w:rsidRPr="0015500D" w:rsidRDefault="0041293A" w:rsidP="0015500D">
      <w:pPr>
        <w:pStyle w:val="BodyText"/>
        <w:ind w:firstLine="709"/>
        <w:jc w:val="both"/>
      </w:pPr>
      <w:r>
        <w:rPr>
          <w:spacing w:val="1"/>
        </w:rPr>
        <w:t>-</w:t>
      </w:r>
      <w:r w:rsidRPr="0015500D">
        <w:rPr>
          <w:spacing w:val="1"/>
        </w:rPr>
        <w:t xml:space="preserve"> </w:t>
      </w:r>
      <w:r w:rsidRPr="0015500D">
        <w:t>сообщить</w:t>
      </w:r>
      <w:r w:rsidRPr="0015500D">
        <w:rPr>
          <w:spacing w:val="1"/>
        </w:rPr>
        <w:t xml:space="preserve"> </w:t>
      </w:r>
      <w:r w:rsidRPr="0015500D">
        <w:t>руководителю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его</w:t>
      </w:r>
      <w:r w:rsidRPr="0015500D">
        <w:rPr>
          <w:spacing w:val="1"/>
        </w:rPr>
        <w:t xml:space="preserve"> </w:t>
      </w:r>
      <w:r w:rsidRPr="0015500D">
        <w:t>заместителю</w:t>
      </w:r>
      <w:r w:rsidRPr="0015500D">
        <w:rPr>
          <w:spacing w:val="1"/>
        </w:rPr>
        <w:t xml:space="preserve"> </w:t>
      </w:r>
      <w:r w:rsidRPr="0015500D">
        <w:t>о</w:t>
      </w:r>
      <w:r w:rsidRPr="0015500D">
        <w:rPr>
          <w:spacing w:val="1"/>
        </w:rPr>
        <w:t xml:space="preserve"> </w:t>
      </w:r>
      <w:r w:rsidRPr="0015500D">
        <w:t>происшедшем</w:t>
      </w:r>
      <w:r w:rsidRPr="0015500D">
        <w:rPr>
          <w:spacing w:val="1"/>
        </w:rPr>
        <w:t xml:space="preserve"> </w:t>
      </w:r>
      <w:r w:rsidRPr="0015500D">
        <w:t>несчастном</w:t>
      </w:r>
      <w:r w:rsidRPr="0015500D">
        <w:rPr>
          <w:spacing w:val="-2"/>
        </w:rPr>
        <w:t xml:space="preserve"> </w:t>
      </w:r>
      <w:r w:rsidRPr="0015500D">
        <w:t>случае;</w:t>
      </w:r>
    </w:p>
    <w:p w:rsidR="0041293A" w:rsidRPr="0015500D" w:rsidRDefault="0041293A" w:rsidP="0015500D">
      <w:pPr>
        <w:pStyle w:val="BodyText"/>
        <w:ind w:firstLine="709"/>
        <w:jc w:val="both"/>
      </w:pPr>
      <w:r>
        <w:rPr>
          <w:spacing w:val="1"/>
        </w:rPr>
        <w:t>-</w:t>
      </w:r>
      <w:r w:rsidRPr="0015500D">
        <w:rPr>
          <w:spacing w:val="1"/>
        </w:rPr>
        <w:t xml:space="preserve"> </w:t>
      </w:r>
      <w:r w:rsidRPr="0015500D">
        <w:t>принять неотложные меры по предотвращению развития аварийной ситуации и</w:t>
      </w:r>
      <w:r w:rsidRPr="0015500D">
        <w:rPr>
          <w:spacing w:val="1"/>
        </w:rPr>
        <w:t xml:space="preserve"> </w:t>
      </w:r>
      <w:r w:rsidRPr="0015500D">
        <w:t>воздействия</w:t>
      </w:r>
      <w:r w:rsidRPr="0015500D">
        <w:rPr>
          <w:spacing w:val="-1"/>
        </w:rPr>
        <w:t xml:space="preserve"> </w:t>
      </w:r>
      <w:r w:rsidRPr="0015500D">
        <w:t>травмирующего</w:t>
      </w:r>
      <w:r w:rsidRPr="0015500D">
        <w:rPr>
          <w:spacing w:val="-1"/>
        </w:rPr>
        <w:t xml:space="preserve"> </w:t>
      </w:r>
      <w:r w:rsidRPr="0015500D">
        <w:t>фактора</w:t>
      </w:r>
      <w:r w:rsidRPr="0015500D">
        <w:rPr>
          <w:spacing w:val="-1"/>
        </w:rPr>
        <w:t xml:space="preserve"> </w:t>
      </w:r>
      <w:r w:rsidRPr="0015500D">
        <w:t>на</w:t>
      </w:r>
      <w:r w:rsidRPr="0015500D">
        <w:rPr>
          <w:spacing w:val="-2"/>
        </w:rPr>
        <w:t xml:space="preserve"> </w:t>
      </w:r>
      <w:r w:rsidRPr="0015500D">
        <w:t>других</w:t>
      </w:r>
      <w:r w:rsidRPr="0015500D">
        <w:rPr>
          <w:spacing w:val="2"/>
        </w:rPr>
        <w:t xml:space="preserve"> </w:t>
      </w:r>
      <w:r w:rsidRPr="0015500D">
        <w:t>лиц;</w:t>
      </w:r>
    </w:p>
    <w:p w:rsidR="0041293A" w:rsidRPr="0027165E" w:rsidRDefault="0041293A" w:rsidP="0015500D">
      <w:pPr>
        <w:pStyle w:val="BodyText"/>
        <w:ind w:firstLine="709"/>
        <w:jc w:val="both"/>
      </w:pPr>
      <w:r>
        <w:rPr>
          <w:spacing w:val="1"/>
        </w:rPr>
        <w:t>-</w:t>
      </w:r>
      <w:r w:rsidRPr="0015500D">
        <w:rPr>
          <w:spacing w:val="1"/>
        </w:rPr>
        <w:t xml:space="preserve"> </w:t>
      </w:r>
      <w:r w:rsidRPr="0015500D">
        <w:t>сохранить</w:t>
      </w:r>
      <w:r w:rsidRPr="0015500D">
        <w:rPr>
          <w:spacing w:val="1"/>
        </w:rPr>
        <w:t xml:space="preserve"> </w:t>
      </w:r>
      <w:r w:rsidRPr="0015500D">
        <w:t>до</w:t>
      </w:r>
      <w:r w:rsidRPr="0015500D">
        <w:rPr>
          <w:spacing w:val="1"/>
        </w:rPr>
        <w:t xml:space="preserve"> </w:t>
      </w:r>
      <w:r w:rsidRPr="0015500D">
        <w:t>начала</w:t>
      </w:r>
      <w:r w:rsidRPr="0015500D">
        <w:rPr>
          <w:spacing w:val="1"/>
        </w:rPr>
        <w:t xml:space="preserve"> </w:t>
      </w:r>
      <w:r w:rsidRPr="0015500D">
        <w:t>расследования</w:t>
      </w:r>
      <w:r w:rsidRPr="0015500D">
        <w:rPr>
          <w:spacing w:val="1"/>
        </w:rPr>
        <w:t xml:space="preserve"> </w:t>
      </w:r>
      <w:r w:rsidRPr="0015500D">
        <w:t>несчастного</w:t>
      </w:r>
      <w:r w:rsidRPr="0015500D">
        <w:rPr>
          <w:spacing w:val="60"/>
        </w:rPr>
        <w:t xml:space="preserve"> </w:t>
      </w:r>
      <w:r w:rsidRPr="0015500D">
        <w:t>случая</w:t>
      </w:r>
      <w:r w:rsidRPr="0015500D">
        <w:rPr>
          <w:spacing w:val="60"/>
        </w:rPr>
        <w:t xml:space="preserve"> </w:t>
      </w:r>
      <w:r w:rsidRPr="0015500D">
        <w:t>обстановку,</w:t>
      </w:r>
      <w:r w:rsidRPr="0015500D">
        <w:rPr>
          <w:spacing w:val="60"/>
        </w:rPr>
        <w:t xml:space="preserve"> </w:t>
      </w:r>
      <w:r w:rsidRPr="0015500D">
        <w:t>какой</w:t>
      </w:r>
      <w:r w:rsidRPr="0015500D">
        <w:rPr>
          <w:spacing w:val="60"/>
        </w:rPr>
        <w:t xml:space="preserve"> </w:t>
      </w:r>
      <w:r w:rsidRPr="0015500D">
        <w:t>она</w:t>
      </w:r>
      <w:r w:rsidRPr="0015500D">
        <w:rPr>
          <w:spacing w:val="1"/>
        </w:rPr>
        <w:t xml:space="preserve"> </w:t>
      </w:r>
      <w:r w:rsidRPr="0015500D">
        <w:t>была на момент происшествия (если это не угрожает жизни и здоровью других</w:t>
      </w:r>
      <w:r w:rsidRPr="0015500D">
        <w:rPr>
          <w:spacing w:val="1"/>
        </w:rPr>
        <w:t xml:space="preserve"> </w:t>
      </w:r>
      <w:r w:rsidRPr="0015500D">
        <w:t>людей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не</w:t>
      </w:r>
      <w:r w:rsidRPr="0015500D">
        <w:rPr>
          <w:spacing w:val="1"/>
        </w:rPr>
        <w:t xml:space="preserve"> </w:t>
      </w:r>
      <w:r w:rsidRPr="0015500D">
        <w:t>приведет</w:t>
      </w:r>
      <w:r w:rsidRPr="0015500D">
        <w:rPr>
          <w:spacing w:val="1"/>
        </w:rPr>
        <w:t xml:space="preserve"> </w:t>
      </w:r>
      <w:r w:rsidRPr="0015500D">
        <w:t>к</w:t>
      </w:r>
      <w:r w:rsidRPr="0015500D">
        <w:rPr>
          <w:spacing w:val="1"/>
        </w:rPr>
        <w:t xml:space="preserve"> </w:t>
      </w:r>
      <w:r w:rsidRPr="0015500D">
        <w:t>аварии).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случае</w:t>
      </w:r>
      <w:r w:rsidRPr="0015500D">
        <w:rPr>
          <w:spacing w:val="1"/>
        </w:rPr>
        <w:t xml:space="preserve"> </w:t>
      </w:r>
      <w:r w:rsidRPr="0015500D">
        <w:t>невозможности</w:t>
      </w:r>
      <w:r w:rsidRPr="0015500D">
        <w:rPr>
          <w:spacing w:val="1"/>
        </w:rPr>
        <w:t xml:space="preserve"> </w:t>
      </w:r>
      <w:r w:rsidRPr="0015500D">
        <w:t>ее</w:t>
      </w:r>
      <w:r w:rsidRPr="0015500D">
        <w:rPr>
          <w:spacing w:val="1"/>
        </w:rPr>
        <w:t xml:space="preserve"> </w:t>
      </w:r>
      <w:r w:rsidRPr="0015500D">
        <w:t>сохранения</w:t>
      </w:r>
      <w:r w:rsidRPr="0015500D">
        <w:rPr>
          <w:spacing w:val="1"/>
        </w:rPr>
        <w:t xml:space="preserve"> </w:t>
      </w:r>
      <w:r w:rsidRPr="0015500D">
        <w:t>-</w:t>
      </w:r>
      <w:r w:rsidRPr="0015500D">
        <w:rPr>
          <w:spacing w:val="1"/>
        </w:rPr>
        <w:t xml:space="preserve"> </w:t>
      </w:r>
      <w:r w:rsidRPr="0015500D">
        <w:t>зафиксировать сложившуюся обстановку</w:t>
      </w:r>
      <w:r w:rsidRPr="0015500D">
        <w:rPr>
          <w:spacing w:val="-5"/>
        </w:rPr>
        <w:t xml:space="preserve"> </w:t>
      </w:r>
      <w:r w:rsidRPr="0015500D">
        <w:t xml:space="preserve">(схемы, </w:t>
      </w:r>
      <w:r w:rsidRPr="0027165E">
        <w:t>фотографии и</w:t>
      </w:r>
      <w:r w:rsidRPr="0027165E">
        <w:rPr>
          <w:spacing w:val="-3"/>
        </w:rPr>
        <w:t xml:space="preserve"> </w:t>
      </w:r>
      <w:r w:rsidRPr="0027165E">
        <w:t>т.п.).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При групповом несчастном случае в Учреждении (2 и более человек), тяжелом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несчастном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Учреждении,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несчастном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Учреждении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смертельным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исходом руководитель Учреждения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или уполномоченное им лицо в течение суток обязан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сообщить о несчастном случае, происшедшем в Учреждении по форме 1, установленной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Минтруда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России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(приложение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1</w:t>
      </w:r>
      <w:r w:rsidRPr="0027165E">
        <w:rPr>
          <w:b/>
          <w:sz w:val="24"/>
          <w:szCs w:val="24"/>
        </w:rPr>
        <w:t>)</w:t>
      </w:r>
      <w:r w:rsidRPr="0027165E">
        <w:rPr>
          <w:sz w:val="24"/>
          <w:szCs w:val="24"/>
        </w:rPr>
        <w:t>:</w:t>
      </w:r>
    </w:p>
    <w:p w:rsidR="0041293A" w:rsidRPr="0027165E" w:rsidRDefault="0041293A" w:rsidP="0015500D">
      <w:pPr>
        <w:pStyle w:val="BodyText"/>
        <w:tabs>
          <w:tab w:val="left" w:pos="1159"/>
        </w:tabs>
        <w:ind w:firstLine="709"/>
        <w:jc w:val="both"/>
      </w:pPr>
      <w:r w:rsidRPr="0027165E">
        <w:t>- в</w:t>
      </w:r>
      <w:r w:rsidRPr="0027165E">
        <w:rPr>
          <w:spacing w:val="-6"/>
        </w:rPr>
        <w:t xml:space="preserve"> </w:t>
      </w:r>
      <w:r w:rsidRPr="0027165E">
        <w:t>государственную</w:t>
      </w:r>
      <w:r w:rsidRPr="0027165E">
        <w:rPr>
          <w:spacing w:val="-4"/>
        </w:rPr>
        <w:t xml:space="preserve"> </w:t>
      </w:r>
      <w:r w:rsidRPr="0027165E">
        <w:t>инспекцию</w:t>
      </w:r>
      <w:r w:rsidRPr="0027165E">
        <w:rPr>
          <w:spacing w:val="-5"/>
        </w:rPr>
        <w:t xml:space="preserve"> </w:t>
      </w:r>
      <w:r w:rsidRPr="0027165E">
        <w:t>труда;</w:t>
      </w:r>
    </w:p>
    <w:p w:rsidR="0041293A" w:rsidRPr="0027165E" w:rsidRDefault="0041293A" w:rsidP="0015500D">
      <w:pPr>
        <w:pStyle w:val="BodyText"/>
        <w:tabs>
          <w:tab w:val="left" w:pos="1159"/>
        </w:tabs>
        <w:ind w:firstLine="709"/>
        <w:jc w:val="both"/>
      </w:pPr>
      <w:r w:rsidRPr="0027165E">
        <w:t>- в</w:t>
      </w:r>
      <w:r w:rsidRPr="0027165E">
        <w:rPr>
          <w:spacing w:val="-2"/>
        </w:rPr>
        <w:t xml:space="preserve"> </w:t>
      </w:r>
      <w:r w:rsidRPr="0027165E">
        <w:t>прокуратуру</w:t>
      </w:r>
      <w:r w:rsidRPr="0027165E">
        <w:rPr>
          <w:spacing w:val="-6"/>
        </w:rPr>
        <w:t xml:space="preserve"> </w:t>
      </w:r>
      <w:r w:rsidRPr="0027165E">
        <w:t>по</w:t>
      </w:r>
      <w:r w:rsidRPr="0027165E">
        <w:rPr>
          <w:spacing w:val="-1"/>
        </w:rPr>
        <w:t xml:space="preserve"> </w:t>
      </w:r>
      <w:r w:rsidRPr="0027165E">
        <w:t>месту</w:t>
      </w:r>
      <w:r w:rsidRPr="0027165E">
        <w:rPr>
          <w:spacing w:val="-4"/>
        </w:rPr>
        <w:t xml:space="preserve"> </w:t>
      </w:r>
      <w:r w:rsidRPr="0027165E">
        <w:t>происшествия</w:t>
      </w:r>
      <w:r w:rsidRPr="0027165E">
        <w:rPr>
          <w:spacing w:val="-1"/>
        </w:rPr>
        <w:t xml:space="preserve"> </w:t>
      </w:r>
      <w:r w:rsidRPr="0027165E">
        <w:t>несчастного</w:t>
      </w:r>
      <w:r w:rsidRPr="0027165E">
        <w:rPr>
          <w:spacing w:val="-1"/>
        </w:rPr>
        <w:t xml:space="preserve"> </w:t>
      </w:r>
      <w:r w:rsidRPr="0027165E">
        <w:t>случая;</w:t>
      </w:r>
    </w:p>
    <w:p w:rsidR="0041293A" w:rsidRPr="0027165E" w:rsidRDefault="0041293A" w:rsidP="0015500D">
      <w:pPr>
        <w:pStyle w:val="BodyText"/>
        <w:tabs>
          <w:tab w:val="left" w:pos="1159"/>
        </w:tabs>
        <w:ind w:firstLine="709"/>
        <w:jc w:val="both"/>
      </w:pPr>
      <w:r w:rsidRPr="0027165E">
        <w:t>- в</w:t>
      </w:r>
      <w:r w:rsidRPr="0027165E">
        <w:rPr>
          <w:spacing w:val="-5"/>
        </w:rPr>
        <w:t xml:space="preserve"> </w:t>
      </w:r>
      <w:r w:rsidRPr="0027165E">
        <w:t>орган</w:t>
      </w:r>
      <w:r w:rsidRPr="0027165E">
        <w:rPr>
          <w:spacing w:val="-3"/>
        </w:rPr>
        <w:t xml:space="preserve"> </w:t>
      </w:r>
      <w:r w:rsidRPr="0027165E">
        <w:t>исполнительной</w:t>
      </w:r>
      <w:r w:rsidRPr="0027165E">
        <w:rPr>
          <w:spacing w:val="-3"/>
        </w:rPr>
        <w:t xml:space="preserve"> </w:t>
      </w:r>
      <w:r w:rsidRPr="0027165E">
        <w:t>власти</w:t>
      </w:r>
      <w:r w:rsidRPr="0027165E">
        <w:rPr>
          <w:spacing w:val="-2"/>
        </w:rPr>
        <w:t xml:space="preserve"> </w:t>
      </w:r>
      <w:r w:rsidRPr="0027165E">
        <w:t>субъекта</w:t>
      </w:r>
      <w:r w:rsidRPr="0027165E">
        <w:rPr>
          <w:spacing w:val="-4"/>
        </w:rPr>
        <w:t xml:space="preserve"> </w:t>
      </w:r>
      <w:r w:rsidRPr="0027165E">
        <w:t>РФ;</w:t>
      </w:r>
    </w:p>
    <w:p w:rsidR="0041293A" w:rsidRPr="0015500D" w:rsidRDefault="0041293A" w:rsidP="0015500D">
      <w:pPr>
        <w:pStyle w:val="BodyText"/>
        <w:tabs>
          <w:tab w:val="left" w:pos="1159"/>
        </w:tabs>
        <w:ind w:firstLine="709"/>
        <w:jc w:val="both"/>
      </w:pPr>
      <w:r w:rsidRPr="0027165E">
        <w:t>- в</w:t>
      </w:r>
      <w:r w:rsidRPr="0027165E">
        <w:rPr>
          <w:spacing w:val="-5"/>
        </w:rPr>
        <w:t xml:space="preserve"> </w:t>
      </w:r>
      <w:r w:rsidRPr="0027165E">
        <w:t>федеральный</w:t>
      </w:r>
      <w:r w:rsidRPr="0015500D">
        <w:rPr>
          <w:spacing w:val="-3"/>
        </w:rPr>
        <w:t xml:space="preserve"> </w:t>
      </w:r>
      <w:r w:rsidRPr="0015500D">
        <w:t>орган</w:t>
      </w:r>
      <w:r w:rsidRPr="0015500D">
        <w:rPr>
          <w:spacing w:val="-3"/>
        </w:rPr>
        <w:t xml:space="preserve"> </w:t>
      </w:r>
      <w:r w:rsidRPr="0015500D">
        <w:t>исполнительной</w:t>
      </w:r>
      <w:r w:rsidRPr="0015500D">
        <w:rPr>
          <w:spacing w:val="-3"/>
        </w:rPr>
        <w:t xml:space="preserve"> </w:t>
      </w:r>
      <w:r w:rsidRPr="0015500D">
        <w:t>власти</w:t>
      </w:r>
      <w:r w:rsidRPr="0015500D">
        <w:rPr>
          <w:spacing w:val="-4"/>
        </w:rPr>
        <w:t xml:space="preserve"> </w:t>
      </w:r>
      <w:r w:rsidRPr="0015500D">
        <w:t>по</w:t>
      </w:r>
      <w:r w:rsidRPr="0015500D">
        <w:rPr>
          <w:spacing w:val="-3"/>
        </w:rPr>
        <w:t xml:space="preserve"> </w:t>
      </w:r>
      <w:r w:rsidRPr="0015500D">
        <w:t>ведомственной</w:t>
      </w:r>
      <w:r w:rsidRPr="0015500D">
        <w:rPr>
          <w:spacing w:val="-4"/>
        </w:rPr>
        <w:t xml:space="preserve"> </w:t>
      </w:r>
      <w:r w:rsidRPr="0015500D">
        <w:t>принадлежности;</w:t>
      </w:r>
    </w:p>
    <w:p w:rsidR="0041293A" w:rsidRPr="0015500D" w:rsidRDefault="0041293A" w:rsidP="0015500D">
      <w:pPr>
        <w:pStyle w:val="BodyText"/>
        <w:tabs>
          <w:tab w:val="left" w:pos="1159"/>
        </w:tabs>
        <w:ind w:firstLine="709"/>
        <w:jc w:val="both"/>
      </w:pPr>
      <w:r>
        <w:t xml:space="preserve">- </w:t>
      </w:r>
      <w:r w:rsidRPr="0015500D">
        <w:t>в</w:t>
      </w:r>
      <w:r w:rsidRPr="0015500D">
        <w:rPr>
          <w:spacing w:val="-5"/>
        </w:rPr>
        <w:t xml:space="preserve"> </w:t>
      </w:r>
      <w:r w:rsidRPr="0015500D">
        <w:t>организацию,</w:t>
      </w:r>
      <w:r w:rsidRPr="0015500D">
        <w:rPr>
          <w:spacing w:val="-3"/>
        </w:rPr>
        <w:t xml:space="preserve"> </w:t>
      </w:r>
      <w:r w:rsidRPr="0015500D">
        <w:t>направившую</w:t>
      </w:r>
      <w:r w:rsidRPr="0015500D">
        <w:rPr>
          <w:spacing w:val="-4"/>
        </w:rPr>
        <w:t xml:space="preserve"> </w:t>
      </w:r>
      <w:r w:rsidRPr="0015500D">
        <w:t>работника,</w:t>
      </w:r>
      <w:r w:rsidRPr="0015500D">
        <w:rPr>
          <w:spacing w:val="-3"/>
        </w:rPr>
        <w:t xml:space="preserve"> </w:t>
      </w:r>
      <w:r w:rsidRPr="0015500D">
        <w:t>с</w:t>
      </w:r>
      <w:r w:rsidRPr="0015500D">
        <w:rPr>
          <w:spacing w:val="-4"/>
        </w:rPr>
        <w:t xml:space="preserve"> </w:t>
      </w:r>
      <w:r w:rsidRPr="0015500D">
        <w:t>которым</w:t>
      </w:r>
      <w:r w:rsidRPr="0015500D">
        <w:rPr>
          <w:spacing w:val="-4"/>
        </w:rPr>
        <w:t xml:space="preserve"> </w:t>
      </w:r>
      <w:r w:rsidRPr="0015500D">
        <w:t>произошел</w:t>
      </w:r>
      <w:r w:rsidRPr="0015500D">
        <w:rPr>
          <w:spacing w:val="-4"/>
        </w:rPr>
        <w:t xml:space="preserve"> </w:t>
      </w:r>
      <w:r w:rsidRPr="0015500D">
        <w:t>несчастный</w:t>
      </w:r>
      <w:r w:rsidRPr="0015500D">
        <w:rPr>
          <w:spacing w:val="-3"/>
        </w:rPr>
        <w:t xml:space="preserve"> </w:t>
      </w:r>
      <w:r w:rsidRPr="0015500D">
        <w:t>случай.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8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О случаях острого отравления руководитель Учреждения или уполномоченное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им лицо сообщают также в территориальный орган санитарно-эпидемиологической службы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Российской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Федерации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(Роспотребнадзор).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8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Руководитель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обязан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обеспечить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своевременное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 и его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учет.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8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руководитель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незамедлительно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создает комиссию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менее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3 человек.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8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включаются:</w:t>
      </w:r>
    </w:p>
    <w:p w:rsidR="0041293A" w:rsidRPr="0015500D" w:rsidRDefault="0041293A" w:rsidP="0015500D">
      <w:pPr>
        <w:pStyle w:val="BodyText"/>
        <w:tabs>
          <w:tab w:val="left" w:pos="1728"/>
        </w:tabs>
        <w:ind w:firstLine="709"/>
        <w:jc w:val="both"/>
      </w:pPr>
      <w:r>
        <w:t xml:space="preserve">- </w:t>
      </w:r>
      <w:r w:rsidRPr="0015500D">
        <w:t>лицо,</w:t>
      </w:r>
      <w:r w:rsidRPr="0015500D">
        <w:rPr>
          <w:spacing w:val="1"/>
        </w:rPr>
        <w:t xml:space="preserve"> </w:t>
      </w:r>
      <w:r w:rsidRPr="0015500D">
        <w:t>назначенное</w:t>
      </w:r>
      <w:r w:rsidRPr="0015500D">
        <w:rPr>
          <w:spacing w:val="1"/>
        </w:rPr>
        <w:t xml:space="preserve"> </w:t>
      </w:r>
      <w:r w:rsidRPr="0015500D">
        <w:t>приказом</w:t>
      </w:r>
      <w:r w:rsidRPr="0015500D">
        <w:rPr>
          <w:spacing w:val="1"/>
        </w:rPr>
        <w:t xml:space="preserve"> </w:t>
      </w:r>
      <w:r w:rsidRPr="0015500D">
        <w:t>руководителя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ответственным</w:t>
      </w:r>
      <w:r w:rsidRPr="0015500D">
        <w:rPr>
          <w:spacing w:val="1"/>
        </w:rPr>
        <w:t xml:space="preserve"> </w:t>
      </w:r>
      <w:r w:rsidRPr="0015500D">
        <w:t>за</w:t>
      </w:r>
      <w:r w:rsidRPr="0015500D">
        <w:rPr>
          <w:spacing w:val="-57"/>
        </w:rPr>
        <w:t xml:space="preserve"> </w:t>
      </w:r>
      <w:r w:rsidRPr="0015500D">
        <w:t>организацию</w:t>
      </w:r>
      <w:r w:rsidRPr="0015500D">
        <w:rPr>
          <w:spacing w:val="-1"/>
        </w:rPr>
        <w:t xml:space="preserve"> </w:t>
      </w:r>
      <w:r w:rsidRPr="0015500D">
        <w:t>работы по</w:t>
      </w:r>
      <w:r w:rsidRPr="0015500D">
        <w:rPr>
          <w:spacing w:val="-3"/>
        </w:rPr>
        <w:t xml:space="preserve"> </w:t>
      </w:r>
      <w:r w:rsidRPr="0015500D">
        <w:t>охране</w:t>
      </w:r>
      <w:r w:rsidRPr="0015500D">
        <w:rPr>
          <w:spacing w:val="1"/>
        </w:rPr>
        <w:t xml:space="preserve"> </w:t>
      </w:r>
      <w:r w:rsidRPr="0015500D">
        <w:t>труда;</w:t>
      </w:r>
    </w:p>
    <w:p w:rsidR="0041293A" w:rsidRPr="0015500D" w:rsidRDefault="0041293A" w:rsidP="0015500D">
      <w:pPr>
        <w:pStyle w:val="BodyText"/>
        <w:tabs>
          <w:tab w:val="left" w:pos="1728"/>
        </w:tabs>
        <w:ind w:firstLine="709"/>
        <w:jc w:val="both"/>
      </w:pPr>
      <w:r>
        <w:t xml:space="preserve">- </w:t>
      </w:r>
      <w:r w:rsidRPr="0015500D">
        <w:t>председатель</w:t>
      </w:r>
      <w:r w:rsidRPr="0015500D">
        <w:rPr>
          <w:spacing w:val="-4"/>
        </w:rPr>
        <w:t xml:space="preserve"> </w:t>
      </w:r>
      <w:r w:rsidRPr="0015500D">
        <w:t>Общего</w:t>
      </w:r>
      <w:r w:rsidRPr="0015500D">
        <w:rPr>
          <w:spacing w:val="-4"/>
        </w:rPr>
        <w:t xml:space="preserve"> </w:t>
      </w:r>
      <w:r w:rsidRPr="0015500D">
        <w:t>собрания</w:t>
      </w:r>
      <w:r w:rsidRPr="0015500D">
        <w:rPr>
          <w:spacing w:val="-3"/>
        </w:rPr>
        <w:t xml:space="preserve"> </w:t>
      </w:r>
      <w:r w:rsidRPr="0015500D">
        <w:t>трудового</w:t>
      </w:r>
      <w:r w:rsidRPr="0015500D">
        <w:rPr>
          <w:spacing w:val="-3"/>
        </w:rPr>
        <w:t xml:space="preserve"> </w:t>
      </w:r>
      <w:r w:rsidRPr="0015500D">
        <w:t>коллектива;</w:t>
      </w:r>
    </w:p>
    <w:p w:rsidR="0041293A" w:rsidRPr="0015500D" w:rsidRDefault="0041293A" w:rsidP="0015500D">
      <w:pPr>
        <w:pStyle w:val="BodyText"/>
        <w:tabs>
          <w:tab w:val="left" w:pos="1728"/>
        </w:tabs>
        <w:ind w:firstLine="709"/>
        <w:jc w:val="both"/>
      </w:pPr>
      <w:r>
        <w:t xml:space="preserve">- </w:t>
      </w:r>
      <w:r w:rsidRPr="0015500D">
        <w:t>член</w:t>
      </w:r>
      <w:r w:rsidRPr="0015500D">
        <w:rPr>
          <w:spacing w:val="10"/>
        </w:rPr>
        <w:t xml:space="preserve"> </w:t>
      </w:r>
      <w:r w:rsidRPr="0015500D">
        <w:t>комиссии</w:t>
      </w:r>
      <w:r w:rsidRPr="0015500D">
        <w:rPr>
          <w:spacing w:val="13"/>
        </w:rPr>
        <w:t xml:space="preserve"> </w:t>
      </w:r>
      <w:r w:rsidRPr="0015500D">
        <w:t>по</w:t>
      </w:r>
      <w:r w:rsidRPr="0015500D">
        <w:rPr>
          <w:spacing w:val="9"/>
        </w:rPr>
        <w:t xml:space="preserve"> </w:t>
      </w:r>
      <w:r w:rsidRPr="0015500D">
        <w:t>охране</w:t>
      </w:r>
      <w:r w:rsidRPr="0015500D">
        <w:rPr>
          <w:spacing w:val="8"/>
        </w:rPr>
        <w:t xml:space="preserve"> </w:t>
      </w:r>
      <w:r w:rsidRPr="0015500D">
        <w:t>труда</w:t>
      </w:r>
      <w:r w:rsidRPr="0015500D">
        <w:rPr>
          <w:spacing w:val="9"/>
        </w:rPr>
        <w:t xml:space="preserve"> </w:t>
      </w:r>
      <w:r w:rsidRPr="0015500D">
        <w:t>из</w:t>
      </w:r>
      <w:r w:rsidRPr="0015500D">
        <w:rPr>
          <w:spacing w:val="10"/>
        </w:rPr>
        <w:t xml:space="preserve"> </w:t>
      </w:r>
      <w:r w:rsidRPr="0015500D">
        <w:t>числа</w:t>
      </w:r>
      <w:r w:rsidRPr="0015500D">
        <w:rPr>
          <w:spacing w:val="11"/>
        </w:rPr>
        <w:t xml:space="preserve"> </w:t>
      </w:r>
      <w:r w:rsidRPr="0015500D">
        <w:t>работников,</w:t>
      </w:r>
      <w:r w:rsidRPr="0015500D">
        <w:rPr>
          <w:spacing w:val="11"/>
        </w:rPr>
        <w:t xml:space="preserve"> </w:t>
      </w:r>
      <w:r w:rsidRPr="0015500D">
        <w:t>уполномоченный</w:t>
      </w:r>
      <w:r w:rsidRPr="0015500D">
        <w:rPr>
          <w:spacing w:val="10"/>
        </w:rPr>
        <w:t xml:space="preserve"> </w:t>
      </w:r>
      <w:r w:rsidRPr="0015500D">
        <w:t>по</w:t>
      </w:r>
      <w:r w:rsidRPr="0015500D">
        <w:rPr>
          <w:spacing w:val="-57"/>
        </w:rPr>
        <w:t xml:space="preserve"> </w:t>
      </w:r>
      <w:r w:rsidRPr="0015500D">
        <w:t>охране</w:t>
      </w:r>
      <w:r w:rsidRPr="0015500D">
        <w:rPr>
          <w:spacing w:val="-2"/>
        </w:rPr>
        <w:t xml:space="preserve"> </w:t>
      </w:r>
      <w:r w:rsidRPr="0015500D">
        <w:t>труда.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Комиссию</w:t>
      </w:r>
      <w:r w:rsidRPr="00917EB0">
        <w:rPr>
          <w:spacing w:val="26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возглавляет</w:t>
      </w:r>
      <w:r w:rsidRPr="00917EB0">
        <w:rPr>
          <w:spacing w:val="85"/>
          <w:sz w:val="24"/>
          <w:szCs w:val="24"/>
        </w:rPr>
        <w:t xml:space="preserve"> </w:t>
      </w:r>
      <w:r w:rsidRPr="0015500D">
        <w:rPr>
          <w:sz w:val="24"/>
          <w:szCs w:val="24"/>
        </w:rPr>
        <w:t>руководитель</w:t>
      </w:r>
      <w:r w:rsidRPr="00917EB0">
        <w:rPr>
          <w:spacing w:val="85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Учреждения</w:t>
      </w:r>
      <w:r w:rsidRPr="00917EB0">
        <w:rPr>
          <w:spacing w:val="85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917EB0">
        <w:rPr>
          <w:spacing w:val="88"/>
          <w:sz w:val="24"/>
          <w:szCs w:val="24"/>
        </w:rPr>
        <w:t xml:space="preserve"> </w:t>
      </w:r>
      <w:r w:rsidRPr="0015500D">
        <w:rPr>
          <w:sz w:val="24"/>
          <w:szCs w:val="24"/>
        </w:rPr>
        <w:t>уполномоченное</w:t>
      </w:r>
      <w:r w:rsidRPr="00917EB0">
        <w:rPr>
          <w:spacing w:val="85"/>
          <w:sz w:val="24"/>
          <w:szCs w:val="24"/>
        </w:rPr>
        <w:t xml:space="preserve"> </w:t>
      </w:r>
      <w:r w:rsidRPr="0015500D">
        <w:rPr>
          <w:sz w:val="24"/>
          <w:szCs w:val="24"/>
        </w:rPr>
        <w:t>им</w:t>
      </w:r>
      <w:r>
        <w:rPr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лицо.</w:t>
      </w:r>
    </w:p>
    <w:p w:rsidR="0041293A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917EB0">
        <w:rPr>
          <w:sz w:val="24"/>
          <w:szCs w:val="24"/>
        </w:rPr>
        <w:t>Состав</w:t>
      </w:r>
      <w:r w:rsidRPr="00917EB0">
        <w:rPr>
          <w:spacing w:val="-4"/>
          <w:sz w:val="24"/>
          <w:szCs w:val="24"/>
        </w:rPr>
        <w:t xml:space="preserve"> </w:t>
      </w:r>
      <w:r w:rsidRPr="00917EB0">
        <w:rPr>
          <w:sz w:val="24"/>
          <w:szCs w:val="24"/>
        </w:rPr>
        <w:t>комиссии</w:t>
      </w:r>
      <w:r w:rsidRPr="00917EB0">
        <w:rPr>
          <w:spacing w:val="-1"/>
          <w:sz w:val="24"/>
          <w:szCs w:val="24"/>
        </w:rPr>
        <w:t xml:space="preserve"> </w:t>
      </w:r>
      <w:r w:rsidRPr="00917EB0">
        <w:rPr>
          <w:sz w:val="24"/>
          <w:szCs w:val="24"/>
        </w:rPr>
        <w:t>утверждается</w:t>
      </w:r>
      <w:r w:rsidRPr="00917EB0">
        <w:rPr>
          <w:spacing w:val="-3"/>
          <w:sz w:val="24"/>
          <w:szCs w:val="24"/>
        </w:rPr>
        <w:t xml:space="preserve"> </w:t>
      </w:r>
      <w:r w:rsidRPr="00917EB0">
        <w:rPr>
          <w:sz w:val="24"/>
          <w:szCs w:val="24"/>
        </w:rPr>
        <w:t>приказом</w:t>
      </w:r>
      <w:r w:rsidRPr="00917EB0">
        <w:rPr>
          <w:spacing w:val="-4"/>
          <w:sz w:val="24"/>
          <w:szCs w:val="24"/>
        </w:rPr>
        <w:t xml:space="preserve"> </w:t>
      </w:r>
      <w:r w:rsidRPr="00917EB0">
        <w:rPr>
          <w:sz w:val="24"/>
          <w:szCs w:val="24"/>
        </w:rPr>
        <w:t>руководителя</w:t>
      </w:r>
      <w:r w:rsidRPr="00917EB0">
        <w:rPr>
          <w:spacing w:val="-3"/>
          <w:sz w:val="24"/>
          <w:szCs w:val="24"/>
        </w:rPr>
        <w:t xml:space="preserve"> </w:t>
      </w:r>
      <w:r w:rsidRPr="00917EB0">
        <w:rPr>
          <w:sz w:val="24"/>
          <w:szCs w:val="24"/>
        </w:rPr>
        <w:t>Учреждения.</w:t>
      </w:r>
    </w:p>
    <w:p w:rsidR="0041293A" w:rsidRPr="00917EB0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917EB0">
        <w:rPr>
          <w:sz w:val="24"/>
          <w:szCs w:val="24"/>
        </w:rPr>
        <w:t xml:space="preserve">Несчастный случай, происшедший с </w:t>
      </w:r>
      <w:r w:rsidRPr="00917EB0">
        <w:rPr>
          <w:sz w:val="24"/>
          <w:szCs w:val="24"/>
          <w:u w:val="single"/>
        </w:rPr>
        <w:t>работником при выполнении работы по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  <w:u w:val="single"/>
        </w:rPr>
        <w:t>совместительству</w:t>
      </w:r>
      <w:r w:rsidRPr="00917EB0">
        <w:rPr>
          <w:sz w:val="24"/>
          <w:szCs w:val="24"/>
        </w:rPr>
        <w:t>,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расследуется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и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учитывается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по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месту,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где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производилась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работа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по</w:t>
      </w:r>
      <w:r w:rsidRPr="00917EB0">
        <w:rPr>
          <w:spacing w:val="1"/>
          <w:sz w:val="24"/>
          <w:szCs w:val="24"/>
        </w:rPr>
        <w:t xml:space="preserve"> </w:t>
      </w:r>
      <w:r w:rsidRPr="00917EB0">
        <w:rPr>
          <w:sz w:val="24"/>
          <w:szCs w:val="24"/>
        </w:rPr>
        <w:t>совместительству.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группового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Учреждении, тяжелого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исходом:</w:t>
      </w:r>
    </w:p>
    <w:p w:rsidR="0041293A" w:rsidRPr="0015500D" w:rsidRDefault="0041293A" w:rsidP="0015500D">
      <w:pPr>
        <w:pStyle w:val="BodyText"/>
        <w:ind w:firstLine="709"/>
        <w:jc w:val="both"/>
      </w:pPr>
      <w:r>
        <w:t>-</w:t>
      </w:r>
      <w:r w:rsidRPr="0015500D">
        <w:rPr>
          <w:spacing w:val="1"/>
        </w:rPr>
        <w:t xml:space="preserve"> </w:t>
      </w:r>
      <w:r w:rsidRPr="0015500D">
        <w:t>в комиссию, кроме лиц, указанных в пунктах 2.5 и 2.6. настоящего Положения,</w:t>
      </w:r>
      <w:r w:rsidRPr="0015500D">
        <w:rPr>
          <w:spacing w:val="1"/>
        </w:rPr>
        <w:t xml:space="preserve"> </w:t>
      </w:r>
      <w:r w:rsidRPr="0015500D">
        <w:t>включаются</w:t>
      </w:r>
      <w:r w:rsidRPr="0015500D">
        <w:rPr>
          <w:spacing w:val="1"/>
        </w:rPr>
        <w:t xml:space="preserve"> </w:t>
      </w:r>
      <w:r w:rsidRPr="0015500D">
        <w:t>государственный</w:t>
      </w:r>
      <w:r w:rsidRPr="0015500D">
        <w:rPr>
          <w:spacing w:val="1"/>
        </w:rPr>
        <w:t xml:space="preserve"> </w:t>
      </w:r>
      <w:r w:rsidRPr="0015500D">
        <w:t>инспектор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охране</w:t>
      </w:r>
      <w:r w:rsidRPr="0015500D">
        <w:rPr>
          <w:spacing w:val="1"/>
        </w:rPr>
        <w:t xml:space="preserve"> </w:t>
      </w:r>
      <w:r w:rsidRPr="0015500D">
        <w:t>труда,</w:t>
      </w:r>
      <w:r w:rsidRPr="0015500D">
        <w:rPr>
          <w:spacing w:val="1"/>
        </w:rPr>
        <w:t xml:space="preserve"> </w:t>
      </w:r>
      <w:r w:rsidRPr="0015500D">
        <w:t>представители</w:t>
      </w:r>
      <w:r w:rsidRPr="0015500D">
        <w:rPr>
          <w:spacing w:val="1"/>
        </w:rPr>
        <w:t xml:space="preserve"> </w:t>
      </w:r>
      <w:r w:rsidRPr="0015500D">
        <w:t>органа</w:t>
      </w:r>
      <w:r w:rsidRPr="0015500D">
        <w:rPr>
          <w:spacing w:val="-57"/>
        </w:rPr>
        <w:t xml:space="preserve"> </w:t>
      </w:r>
      <w:r w:rsidRPr="0015500D">
        <w:t>исполнительной</w:t>
      </w:r>
      <w:r w:rsidRPr="0015500D">
        <w:rPr>
          <w:spacing w:val="1"/>
        </w:rPr>
        <w:t xml:space="preserve"> </w:t>
      </w:r>
      <w:r w:rsidRPr="0015500D">
        <w:t>власти</w:t>
      </w:r>
      <w:r w:rsidRPr="0015500D">
        <w:rPr>
          <w:spacing w:val="1"/>
        </w:rPr>
        <w:t xml:space="preserve"> </w:t>
      </w:r>
      <w:r w:rsidRPr="0015500D">
        <w:t>субъекта</w:t>
      </w:r>
      <w:r w:rsidRPr="0015500D">
        <w:rPr>
          <w:spacing w:val="1"/>
        </w:rPr>
        <w:t xml:space="preserve"> </w:t>
      </w:r>
      <w:r w:rsidRPr="0015500D">
        <w:t>РФ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органа</w:t>
      </w:r>
      <w:r w:rsidRPr="0015500D">
        <w:rPr>
          <w:spacing w:val="1"/>
        </w:rPr>
        <w:t xml:space="preserve"> </w:t>
      </w:r>
      <w:r w:rsidRPr="0015500D">
        <w:t>местного</w:t>
      </w:r>
      <w:r w:rsidRPr="0015500D">
        <w:rPr>
          <w:spacing w:val="1"/>
        </w:rPr>
        <w:t xml:space="preserve"> </w:t>
      </w:r>
      <w:r w:rsidRPr="0015500D">
        <w:t>самоуправления</w:t>
      </w:r>
      <w:r w:rsidRPr="0015500D">
        <w:rPr>
          <w:spacing w:val="1"/>
        </w:rPr>
        <w:t xml:space="preserve"> </w:t>
      </w:r>
      <w:r w:rsidRPr="0015500D">
        <w:t>(по</w:t>
      </w:r>
      <w:r w:rsidRPr="0015500D">
        <w:rPr>
          <w:spacing w:val="1"/>
        </w:rPr>
        <w:t xml:space="preserve"> </w:t>
      </w:r>
      <w:r w:rsidRPr="0015500D">
        <w:t>согласованию).</w:t>
      </w:r>
      <w:r w:rsidRPr="0015500D">
        <w:rPr>
          <w:spacing w:val="1"/>
        </w:rPr>
        <w:t xml:space="preserve"> </w:t>
      </w:r>
      <w:r w:rsidRPr="0015500D">
        <w:t>Руководитель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образует</w:t>
      </w:r>
      <w:r w:rsidRPr="0015500D">
        <w:rPr>
          <w:spacing w:val="1"/>
        </w:rPr>
        <w:t xml:space="preserve"> </w:t>
      </w:r>
      <w:r w:rsidRPr="0015500D">
        <w:t>комиссию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утверждает</w:t>
      </w:r>
      <w:r w:rsidRPr="0015500D">
        <w:rPr>
          <w:spacing w:val="1"/>
        </w:rPr>
        <w:t xml:space="preserve"> </w:t>
      </w:r>
      <w:r w:rsidRPr="0015500D">
        <w:t>ее</w:t>
      </w:r>
      <w:r w:rsidRPr="0015500D">
        <w:rPr>
          <w:spacing w:val="1"/>
        </w:rPr>
        <w:t xml:space="preserve"> </w:t>
      </w:r>
      <w:r w:rsidRPr="0015500D">
        <w:t>состав,</w:t>
      </w:r>
      <w:r w:rsidRPr="0015500D">
        <w:rPr>
          <w:spacing w:val="-2"/>
        </w:rPr>
        <w:t xml:space="preserve"> </w:t>
      </w:r>
      <w:r w:rsidRPr="0015500D">
        <w:t>возглавляет</w:t>
      </w:r>
      <w:r w:rsidRPr="0015500D">
        <w:rPr>
          <w:spacing w:val="-1"/>
        </w:rPr>
        <w:t xml:space="preserve"> </w:t>
      </w:r>
      <w:r w:rsidRPr="0015500D">
        <w:t>комиссию</w:t>
      </w:r>
      <w:r w:rsidRPr="0015500D">
        <w:rPr>
          <w:spacing w:val="-1"/>
        </w:rPr>
        <w:t xml:space="preserve"> </w:t>
      </w:r>
      <w:r w:rsidRPr="0015500D">
        <w:t>государственный</w:t>
      </w:r>
      <w:r w:rsidRPr="0015500D">
        <w:rPr>
          <w:spacing w:val="-1"/>
        </w:rPr>
        <w:t xml:space="preserve"> </w:t>
      </w:r>
      <w:r w:rsidRPr="0015500D">
        <w:t>инспектор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1"/>
        </w:rPr>
        <w:t xml:space="preserve"> </w:t>
      </w:r>
      <w:r w:rsidRPr="0015500D">
        <w:t>охране</w:t>
      </w:r>
      <w:r w:rsidRPr="0015500D">
        <w:rPr>
          <w:spacing w:val="-5"/>
        </w:rPr>
        <w:t xml:space="preserve"> </w:t>
      </w:r>
      <w:r w:rsidRPr="0015500D">
        <w:t>труда;</w:t>
      </w:r>
    </w:p>
    <w:p w:rsidR="0041293A" w:rsidRPr="0015500D" w:rsidRDefault="0041293A" w:rsidP="0015500D">
      <w:pPr>
        <w:pStyle w:val="BodyText"/>
        <w:ind w:firstLine="709"/>
        <w:jc w:val="both"/>
      </w:pPr>
      <w:r>
        <w:t xml:space="preserve">- 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требованию</w:t>
      </w:r>
      <w:r w:rsidRPr="0015500D">
        <w:rPr>
          <w:spacing w:val="1"/>
        </w:rPr>
        <w:t xml:space="preserve"> </w:t>
      </w:r>
      <w:r w:rsidRPr="0015500D">
        <w:t>пострадавшего</w:t>
      </w:r>
      <w:r w:rsidRPr="0015500D">
        <w:rPr>
          <w:spacing w:val="1"/>
        </w:rPr>
        <w:t xml:space="preserve"> </w:t>
      </w:r>
      <w:r w:rsidRPr="0015500D">
        <w:t>(в</w:t>
      </w:r>
      <w:r w:rsidRPr="0015500D">
        <w:rPr>
          <w:spacing w:val="61"/>
        </w:rPr>
        <w:t xml:space="preserve"> </w:t>
      </w:r>
      <w:r w:rsidRPr="0015500D">
        <w:t>случае</w:t>
      </w:r>
      <w:r w:rsidRPr="0015500D">
        <w:rPr>
          <w:spacing w:val="61"/>
        </w:rPr>
        <w:t xml:space="preserve"> </w:t>
      </w:r>
      <w:r w:rsidRPr="0015500D">
        <w:t>смерти</w:t>
      </w:r>
      <w:r w:rsidRPr="0015500D">
        <w:rPr>
          <w:spacing w:val="61"/>
        </w:rPr>
        <w:t xml:space="preserve"> </w:t>
      </w:r>
      <w:r w:rsidRPr="0015500D">
        <w:t>пострадавшего</w:t>
      </w:r>
      <w:r w:rsidRPr="0015500D">
        <w:rPr>
          <w:spacing w:val="61"/>
        </w:rPr>
        <w:t xml:space="preserve"> </w:t>
      </w:r>
      <w:r w:rsidRPr="0015500D">
        <w:t>–</w:t>
      </w:r>
      <w:r w:rsidRPr="0015500D">
        <w:rPr>
          <w:spacing w:val="61"/>
        </w:rPr>
        <w:t xml:space="preserve"> </w:t>
      </w:r>
      <w:r w:rsidRPr="0015500D">
        <w:t>его</w:t>
      </w:r>
      <w:r w:rsidRPr="0015500D">
        <w:rPr>
          <w:spacing w:val="1"/>
        </w:rPr>
        <w:t xml:space="preserve"> </w:t>
      </w:r>
      <w:r w:rsidRPr="0015500D">
        <w:t>родственников) в расследовании несчастного случая может принимать участие его</w:t>
      </w:r>
      <w:r w:rsidRPr="0015500D">
        <w:rPr>
          <w:spacing w:val="1"/>
        </w:rPr>
        <w:t xml:space="preserve"> </w:t>
      </w:r>
      <w:r w:rsidRPr="0015500D">
        <w:t>доверенное лицо. В случае если доверенное лицо не участвует в расследовании,</w:t>
      </w:r>
      <w:r w:rsidRPr="0015500D">
        <w:rPr>
          <w:spacing w:val="1"/>
        </w:rPr>
        <w:t xml:space="preserve"> </w:t>
      </w:r>
      <w:r w:rsidRPr="0015500D">
        <w:t>руководитель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председатель</w:t>
      </w:r>
      <w:r w:rsidRPr="0015500D">
        <w:rPr>
          <w:spacing w:val="1"/>
        </w:rPr>
        <w:t xml:space="preserve"> </w:t>
      </w:r>
      <w:r w:rsidRPr="0015500D">
        <w:t>комиссии</w:t>
      </w:r>
      <w:r w:rsidRPr="0015500D">
        <w:rPr>
          <w:spacing w:val="1"/>
        </w:rPr>
        <w:t xml:space="preserve"> </w:t>
      </w:r>
      <w:r w:rsidRPr="0015500D">
        <w:t>обязан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требованию</w:t>
      </w:r>
      <w:r w:rsidRPr="0015500D">
        <w:rPr>
          <w:spacing w:val="1"/>
        </w:rPr>
        <w:t xml:space="preserve"> </w:t>
      </w:r>
      <w:r w:rsidRPr="0015500D">
        <w:t>доверенного</w:t>
      </w:r>
      <w:r w:rsidRPr="0015500D">
        <w:rPr>
          <w:spacing w:val="-1"/>
        </w:rPr>
        <w:t xml:space="preserve"> </w:t>
      </w:r>
      <w:r w:rsidRPr="0015500D">
        <w:t>лица</w:t>
      </w:r>
      <w:r w:rsidRPr="0015500D">
        <w:rPr>
          <w:spacing w:val="-1"/>
        </w:rPr>
        <w:t xml:space="preserve"> </w:t>
      </w:r>
      <w:r w:rsidRPr="0015500D">
        <w:t>ознакомить его</w:t>
      </w:r>
      <w:r w:rsidRPr="0015500D">
        <w:rPr>
          <w:spacing w:val="-1"/>
        </w:rPr>
        <w:t xml:space="preserve"> </w:t>
      </w:r>
      <w:r w:rsidRPr="0015500D">
        <w:t>с</w:t>
      </w:r>
      <w:r w:rsidRPr="0015500D">
        <w:rPr>
          <w:spacing w:val="-2"/>
        </w:rPr>
        <w:t xml:space="preserve"> </w:t>
      </w:r>
      <w:r w:rsidRPr="0015500D">
        <w:t>материалами расследования;</w:t>
      </w:r>
    </w:p>
    <w:p w:rsidR="0041293A" w:rsidRPr="0015500D" w:rsidRDefault="0041293A" w:rsidP="0015500D">
      <w:pPr>
        <w:pStyle w:val="BodyText"/>
        <w:ind w:firstLine="709"/>
        <w:jc w:val="both"/>
      </w:pPr>
      <w:r>
        <w:t>-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случае</w:t>
      </w:r>
      <w:r w:rsidRPr="0015500D">
        <w:rPr>
          <w:spacing w:val="1"/>
        </w:rPr>
        <w:t xml:space="preserve"> </w:t>
      </w:r>
      <w:r w:rsidRPr="0015500D">
        <w:t>острого</w:t>
      </w:r>
      <w:r w:rsidRPr="0015500D">
        <w:rPr>
          <w:spacing w:val="1"/>
        </w:rPr>
        <w:t xml:space="preserve"> </w:t>
      </w:r>
      <w:r w:rsidRPr="0015500D">
        <w:t>отравления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радиационного</w:t>
      </w:r>
      <w:r w:rsidRPr="0015500D">
        <w:rPr>
          <w:spacing w:val="1"/>
        </w:rPr>
        <w:t xml:space="preserve"> </w:t>
      </w:r>
      <w:r w:rsidRPr="0015500D">
        <w:t>воздействия,</w:t>
      </w:r>
      <w:r w:rsidRPr="0015500D">
        <w:rPr>
          <w:spacing w:val="1"/>
        </w:rPr>
        <w:t xml:space="preserve"> </w:t>
      </w:r>
      <w:r w:rsidRPr="0015500D">
        <w:t>превысившего</w:t>
      </w:r>
      <w:r w:rsidRPr="0015500D">
        <w:rPr>
          <w:spacing w:val="1"/>
        </w:rPr>
        <w:t xml:space="preserve"> </w:t>
      </w:r>
      <w:r w:rsidRPr="0015500D">
        <w:t>установленные нормы, в состав комиссии включается также представитель органа</w:t>
      </w:r>
      <w:r w:rsidRPr="0015500D">
        <w:rPr>
          <w:spacing w:val="1"/>
        </w:rPr>
        <w:t xml:space="preserve"> </w:t>
      </w:r>
      <w:r w:rsidRPr="0015500D">
        <w:t>санитарно-эпидемиологической</w:t>
      </w:r>
      <w:r w:rsidRPr="0015500D">
        <w:rPr>
          <w:spacing w:val="-1"/>
        </w:rPr>
        <w:t xml:space="preserve"> </w:t>
      </w:r>
      <w:r w:rsidRPr="0015500D">
        <w:t>службы РФ;</w:t>
      </w:r>
    </w:p>
    <w:p w:rsidR="0041293A" w:rsidRPr="0015500D" w:rsidRDefault="0041293A" w:rsidP="0015500D">
      <w:pPr>
        <w:pStyle w:val="BodyText"/>
        <w:ind w:firstLine="709"/>
        <w:jc w:val="both"/>
      </w:pPr>
      <w:r>
        <w:t>-</w:t>
      </w:r>
      <w:r w:rsidRPr="0015500D">
        <w:rPr>
          <w:spacing w:val="1"/>
        </w:rPr>
        <w:t xml:space="preserve"> </w:t>
      </w:r>
      <w:r w:rsidRPr="0015500D">
        <w:t>при групповом несчастном случае с числом погибших 5 и более человек в состав</w:t>
      </w:r>
      <w:r w:rsidRPr="0015500D">
        <w:rPr>
          <w:spacing w:val="1"/>
        </w:rPr>
        <w:t xml:space="preserve"> </w:t>
      </w:r>
      <w:r w:rsidRPr="0015500D">
        <w:t>комиссии</w:t>
      </w:r>
      <w:r w:rsidRPr="0015500D">
        <w:rPr>
          <w:spacing w:val="1"/>
        </w:rPr>
        <w:t xml:space="preserve"> </w:t>
      </w:r>
      <w:r w:rsidRPr="0015500D">
        <w:t>включаются</w:t>
      </w:r>
      <w:r w:rsidRPr="0015500D">
        <w:rPr>
          <w:spacing w:val="1"/>
        </w:rPr>
        <w:t xml:space="preserve"> </w:t>
      </w:r>
      <w:r w:rsidRPr="0015500D">
        <w:t>также</w:t>
      </w:r>
      <w:r w:rsidRPr="0015500D">
        <w:rPr>
          <w:spacing w:val="1"/>
        </w:rPr>
        <w:t xml:space="preserve"> </w:t>
      </w:r>
      <w:r w:rsidRPr="0015500D">
        <w:t>представители</w:t>
      </w:r>
      <w:r w:rsidRPr="0015500D">
        <w:rPr>
          <w:spacing w:val="1"/>
        </w:rPr>
        <w:t xml:space="preserve"> </w:t>
      </w:r>
      <w:r w:rsidRPr="0015500D">
        <w:t>Федеральной</w:t>
      </w:r>
      <w:r w:rsidRPr="0015500D">
        <w:rPr>
          <w:spacing w:val="1"/>
        </w:rPr>
        <w:t xml:space="preserve"> </w:t>
      </w:r>
      <w:r w:rsidRPr="0015500D">
        <w:t>инспекции</w:t>
      </w:r>
      <w:r w:rsidRPr="0015500D">
        <w:rPr>
          <w:spacing w:val="1"/>
        </w:rPr>
        <w:t xml:space="preserve"> </w:t>
      </w:r>
      <w:r w:rsidRPr="0015500D">
        <w:t>труда</w:t>
      </w:r>
      <w:r w:rsidRPr="0015500D">
        <w:rPr>
          <w:spacing w:val="1"/>
        </w:rPr>
        <w:t xml:space="preserve"> </w:t>
      </w:r>
      <w:r w:rsidRPr="0015500D">
        <w:t>при</w:t>
      </w:r>
      <w:r w:rsidRPr="0015500D">
        <w:rPr>
          <w:spacing w:val="1"/>
        </w:rPr>
        <w:t xml:space="preserve"> </w:t>
      </w:r>
      <w:r w:rsidRPr="0015500D">
        <w:t>Минтруда</w:t>
      </w:r>
      <w:r w:rsidRPr="0015500D">
        <w:rPr>
          <w:spacing w:val="1"/>
        </w:rPr>
        <w:t xml:space="preserve"> </w:t>
      </w:r>
      <w:r w:rsidRPr="0015500D">
        <w:t>РФ,</w:t>
      </w:r>
      <w:r w:rsidRPr="0015500D">
        <w:rPr>
          <w:spacing w:val="1"/>
        </w:rPr>
        <w:t xml:space="preserve"> </w:t>
      </w:r>
      <w:r w:rsidRPr="0015500D">
        <w:t>федерального</w:t>
      </w:r>
      <w:r w:rsidRPr="0015500D">
        <w:rPr>
          <w:spacing w:val="1"/>
        </w:rPr>
        <w:t xml:space="preserve"> </w:t>
      </w:r>
      <w:r w:rsidRPr="0015500D">
        <w:t>органа</w:t>
      </w:r>
      <w:r w:rsidRPr="0015500D">
        <w:rPr>
          <w:spacing w:val="1"/>
        </w:rPr>
        <w:t xml:space="preserve"> </w:t>
      </w:r>
      <w:r w:rsidRPr="0015500D">
        <w:t>исполнительной</w:t>
      </w:r>
      <w:r w:rsidRPr="0015500D">
        <w:rPr>
          <w:spacing w:val="1"/>
        </w:rPr>
        <w:t xml:space="preserve"> </w:t>
      </w:r>
      <w:r w:rsidRPr="0015500D">
        <w:t>власти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ведомственной</w:t>
      </w:r>
      <w:r w:rsidRPr="0015500D">
        <w:rPr>
          <w:spacing w:val="1"/>
        </w:rPr>
        <w:t xml:space="preserve"> </w:t>
      </w:r>
      <w:r w:rsidRPr="0015500D">
        <w:t>принадлежности.</w:t>
      </w:r>
      <w:r w:rsidRPr="0015500D">
        <w:rPr>
          <w:spacing w:val="1"/>
        </w:rPr>
        <w:t xml:space="preserve"> </w:t>
      </w:r>
      <w:r w:rsidRPr="0015500D">
        <w:t>Председателем</w:t>
      </w:r>
      <w:r w:rsidRPr="0015500D">
        <w:rPr>
          <w:spacing w:val="1"/>
        </w:rPr>
        <w:t xml:space="preserve"> </w:t>
      </w:r>
      <w:r w:rsidRPr="0015500D">
        <w:t>комиссии</w:t>
      </w:r>
      <w:r w:rsidRPr="0015500D">
        <w:rPr>
          <w:spacing w:val="1"/>
        </w:rPr>
        <w:t xml:space="preserve"> </w:t>
      </w:r>
      <w:r w:rsidRPr="0015500D">
        <w:t>является</w:t>
      </w:r>
      <w:r w:rsidRPr="0015500D">
        <w:rPr>
          <w:spacing w:val="1"/>
        </w:rPr>
        <w:t xml:space="preserve"> </w:t>
      </w:r>
      <w:r w:rsidRPr="0015500D">
        <w:t>главный</w:t>
      </w:r>
      <w:r w:rsidRPr="0015500D">
        <w:rPr>
          <w:spacing w:val="1"/>
        </w:rPr>
        <w:t xml:space="preserve"> </w:t>
      </w:r>
      <w:r w:rsidRPr="0015500D">
        <w:t>государственный</w:t>
      </w:r>
      <w:r w:rsidRPr="0015500D">
        <w:rPr>
          <w:spacing w:val="-57"/>
        </w:rPr>
        <w:t xml:space="preserve"> </w:t>
      </w:r>
      <w:r w:rsidRPr="0015500D">
        <w:t>инспектор</w:t>
      </w:r>
      <w:r w:rsidRPr="0015500D">
        <w:rPr>
          <w:spacing w:val="-3"/>
        </w:rPr>
        <w:t xml:space="preserve"> </w:t>
      </w:r>
      <w:r w:rsidRPr="0015500D">
        <w:t>по охране</w:t>
      </w:r>
      <w:r w:rsidRPr="0015500D">
        <w:rPr>
          <w:spacing w:val="-1"/>
        </w:rPr>
        <w:t xml:space="preserve"> </w:t>
      </w:r>
      <w:r w:rsidRPr="0015500D">
        <w:t>труда</w:t>
      </w:r>
      <w:r w:rsidRPr="0015500D">
        <w:rPr>
          <w:spacing w:val="-1"/>
        </w:rPr>
        <w:t xml:space="preserve"> </w:t>
      </w:r>
      <w:r w:rsidRPr="0015500D">
        <w:t>по субъекту</w:t>
      </w:r>
      <w:r w:rsidRPr="0015500D">
        <w:rPr>
          <w:spacing w:val="-5"/>
        </w:rPr>
        <w:t xml:space="preserve"> </w:t>
      </w:r>
      <w:r w:rsidRPr="0015500D">
        <w:t>РФ.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729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крупных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авариях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человеческими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жертвами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15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более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человек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проводится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комиссией, назначаемой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Правительством РФ.</w:t>
      </w:r>
    </w:p>
    <w:p w:rsidR="0041293A" w:rsidRPr="0015500D" w:rsidRDefault="0041293A" w:rsidP="0015500D">
      <w:pPr>
        <w:pStyle w:val="BodyText"/>
        <w:ind w:firstLine="709"/>
        <w:jc w:val="both"/>
      </w:pPr>
    </w:p>
    <w:p w:rsidR="0041293A" w:rsidRPr="0015500D" w:rsidRDefault="0041293A" w:rsidP="00917EB0">
      <w:pPr>
        <w:pStyle w:val="11"/>
        <w:numPr>
          <w:ilvl w:val="0"/>
          <w:numId w:val="9"/>
        </w:numPr>
        <w:tabs>
          <w:tab w:val="left" w:pos="1258"/>
        </w:tabs>
        <w:ind w:left="0" w:firstLine="709"/>
        <w:jc w:val="center"/>
        <w:outlineLvl w:val="9"/>
      </w:pPr>
      <w:r w:rsidRPr="0015500D">
        <w:t>Порядок</w:t>
      </w:r>
      <w:r w:rsidRPr="0015500D">
        <w:rPr>
          <w:spacing w:val="-5"/>
        </w:rPr>
        <w:t xml:space="preserve"> </w:t>
      </w:r>
      <w:r w:rsidRPr="0015500D">
        <w:t>расследования</w:t>
      </w:r>
      <w:r w:rsidRPr="0015500D">
        <w:rPr>
          <w:spacing w:val="-3"/>
        </w:rPr>
        <w:t xml:space="preserve"> </w:t>
      </w:r>
      <w:r w:rsidRPr="0015500D">
        <w:t>несчастных</w:t>
      </w:r>
      <w:r w:rsidRPr="0015500D">
        <w:rPr>
          <w:spacing w:val="-2"/>
        </w:rPr>
        <w:t xml:space="preserve"> </w:t>
      </w:r>
      <w:r w:rsidRPr="0015500D">
        <w:t>случаев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56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Расследование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Учреждении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(который не является групповым и не относится к категории тяжелых или со смертельным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исходом)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проводится комиссией в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течение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3 дней</w:t>
      </w:r>
      <w:r w:rsidRPr="0015500D">
        <w:rPr>
          <w:sz w:val="24"/>
          <w:szCs w:val="24"/>
        </w:rPr>
        <w:t>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7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Расследование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группового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тяжелого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 случая на производстве и несчастного случая на производстве со смертельным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проводится комиссией в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течение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15</w:t>
      </w:r>
      <w:r w:rsidRPr="0015500D">
        <w:rPr>
          <w:b/>
          <w:spacing w:val="-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дней</w:t>
      </w:r>
      <w:r w:rsidRPr="0015500D">
        <w:rPr>
          <w:sz w:val="24"/>
          <w:szCs w:val="24"/>
        </w:rPr>
        <w:t>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60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Несчастный случай на производстве, о котором не было своевременно сообщено</w:t>
      </w:r>
      <w:r w:rsidRPr="0015500D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работодателю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или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результате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которого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нетрудоспособность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наступила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сразу,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расследуется комиссией по заявлению пострадавшего или его доверенного лица в течение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b/>
          <w:sz w:val="24"/>
          <w:szCs w:val="24"/>
        </w:rPr>
        <w:t>месяца</w:t>
      </w:r>
      <w:r w:rsidRPr="0027165E">
        <w:rPr>
          <w:b/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 дня поступления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указанного заявления.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38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В</w:t>
      </w:r>
      <w:r w:rsidRPr="0027165E">
        <w:rPr>
          <w:spacing w:val="-4"/>
          <w:sz w:val="24"/>
          <w:szCs w:val="24"/>
        </w:rPr>
        <w:t xml:space="preserve"> </w:t>
      </w:r>
      <w:r w:rsidRPr="0027165E">
        <w:rPr>
          <w:sz w:val="24"/>
          <w:szCs w:val="24"/>
        </w:rPr>
        <w:t>ходе</w:t>
      </w:r>
      <w:r w:rsidRPr="0027165E">
        <w:rPr>
          <w:spacing w:val="-3"/>
          <w:sz w:val="24"/>
          <w:szCs w:val="24"/>
        </w:rPr>
        <w:t xml:space="preserve"> </w:t>
      </w:r>
      <w:r w:rsidRPr="0027165E">
        <w:rPr>
          <w:sz w:val="24"/>
          <w:szCs w:val="24"/>
        </w:rPr>
        <w:t>расследования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каждого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несчастного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комиссия:</w:t>
      </w:r>
    </w:p>
    <w:p w:rsidR="0041293A" w:rsidRPr="0027165E" w:rsidRDefault="0041293A" w:rsidP="00917EB0">
      <w:pPr>
        <w:pStyle w:val="BodyText"/>
        <w:ind w:firstLine="709"/>
        <w:jc w:val="both"/>
      </w:pPr>
      <w:r w:rsidRPr="0027165E">
        <w:t>-</w:t>
      </w:r>
      <w:r w:rsidRPr="0027165E">
        <w:rPr>
          <w:spacing w:val="16"/>
        </w:rPr>
        <w:t xml:space="preserve"> </w:t>
      </w:r>
      <w:r w:rsidRPr="0027165E">
        <w:t>производит</w:t>
      </w:r>
      <w:r w:rsidRPr="0027165E">
        <w:rPr>
          <w:spacing w:val="110"/>
        </w:rPr>
        <w:t xml:space="preserve"> </w:t>
      </w:r>
      <w:r w:rsidRPr="0027165E">
        <w:rPr>
          <w:u w:val="single"/>
        </w:rPr>
        <w:t>осмотр</w:t>
      </w:r>
      <w:r w:rsidRPr="0027165E">
        <w:rPr>
          <w:spacing w:val="111"/>
          <w:u w:val="single"/>
        </w:rPr>
        <w:t xml:space="preserve"> </w:t>
      </w:r>
      <w:r w:rsidRPr="0027165E">
        <w:rPr>
          <w:u w:val="single"/>
        </w:rPr>
        <w:t>места</w:t>
      </w:r>
      <w:r w:rsidRPr="0027165E">
        <w:rPr>
          <w:spacing w:val="110"/>
          <w:u w:val="single"/>
        </w:rPr>
        <w:t xml:space="preserve"> </w:t>
      </w:r>
      <w:r w:rsidRPr="0027165E">
        <w:rPr>
          <w:u w:val="single"/>
        </w:rPr>
        <w:t>происшествия</w:t>
      </w:r>
      <w:r w:rsidRPr="0027165E">
        <w:rPr>
          <w:spacing w:val="112"/>
        </w:rPr>
        <w:t xml:space="preserve"> </w:t>
      </w:r>
      <w:r w:rsidRPr="0027165E">
        <w:t>с</w:t>
      </w:r>
      <w:r w:rsidRPr="0027165E">
        <w:rPr>
          <w:spacing w:val="109"/>
        </w:rPr>
        <w:t xml:space="preserve"> </w:t>
      </w:r>
      <w:r w:rsidRPr="0027165E">
        <w:t>составлением</w:t>
      </w:r>
      <w:r w:rsidRPr="0027165E">
        <w:rPr>
          <w:spacing w:val="109"/>
        </w:rPr>
        <w:t xml:space="preserve"> </w:t>
      </w:r>
      <w:r w:rsidRPr="0027165E">
        <w:t>протокола</w:t>
      </w:r>
      <w:r w:rsidRPr="0027165E">
        <w:rPr>
          <w:spacing w:val="109"/>
        </w:rPr>
        <w:t xml:space="preserve"> </w:t>
      </w:r>
      <w:r w:rsidRPr="0027165E">
        <w:t>по</w:t>
      </w:r>
      <w:r w:rsidRPr="0027165E">
        <w:rPr>
          <w:spacing w:val="113"/>
        </w:rPr>
        <w:t xml:space="preserve"> </w:t>
      </w:r>
      <w:r w:rsidRPr="0027165E">
        <w:rPr>
          <w:b/>
        </w:rPr>
        <w:t>форме</w:t>
      </w:r>
      <w:r w:rsidRPr="0027165E">
        <w:rPr>
          <w:b/>
          <w:spacing w:val="109"/>
        </w:rPr>
        <w:t xml:space="preserve"> </w:t>
      </w:r>
      <w:r w:rsidRPr="0027165E">
        <w:rPr>
          <w:b/>
        </w:rPr>
        <w:t>7</w:t>
      </w:r>
      <w:r w:rsidRPr="0027165E">
        <w:t>, предусмотренной</w:t>
      </w:r>
      <w:r w:rsidRPr="0027165E">
        <w:rPr>
          <w:spacing w:val="-2"/>
        </w:rPr>
        <w:t xml:space="preserve"> </w:t>
      </w:r>
      <w:r w:rsidRPr="0027165E">
        <w:t>приложением</w:t>
      </w:r>
      <w:r w:rsidRPr="0027165E">
        <w:rPr>
          <w:spacing w:val="-4"/>
        </w:rPr>
        <w:t xml:space="preserve"> </w:t>
      </w:r>
      <w:r w:rsidRPr="0027165E">
        <w:t>6</w:t>
      </w:r>
      <w:r w:rsidRPr="0027165E">
        <w:rPr>
          <w:b/>
          <w:spacing w:val="-3"/>
        </w:rPr>
        <w:t xml:space="preserve"> </w:t>
      </w:r>
      <w:r w:rsidRPr="0027165E">
        <w:t>к</w:t>
      </w:r>
      <w:r w:rsidRPr="0027165E">
        <w:rPr>
          <w:spacing w:val="-4"/>
        </w:rPr>
        <w:t xml:space="preserve"> </w:t>
      </w:r>
      <w:r w:rsidRPr="0027165E">
        <w:t>настоящему</w:t>
      </w:r>
      <w:r w:rsidRPr="0027165E">
        <w:rPr>
          <w:spacing w:val="-6"/>
        </w:rPr>
        <w:t xml:space="preserve"> </w:t>
      </w:r>
      <w:r w:rsidRPr="0027165E">
        <w:t>Положению;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27165E">
        <w:t>-</w:t>
      </w:r>
      <w:r w:rsidRPr="0027165E">
        <w:rPr>
          <w:spacing w:val="1"/>
        </w:rPr>
        <w:t xml:space="preserve"> </w:t>
      </w:r>
      <w:r w:rsidRPr="0027165E">
        <w:t>выявляет</w:t>
      </w:r>
      <w:r w:rsidRPr="0027165E">
        <w:rPr>
          <w:spacing w:val="1"/>
        </w:rPr>
        <w:t xml:space="preserve"> </w:t>
      </w:r>
      <w:r w:rsidRPr="0027165E">
        <w:t>и</w:t>
      </w:r>
      <w:r w:rsidRPr="0027165E">
        <w:rPr>
          <w:spacing w:val="1"/>
        </w:rPr>
        <w:t xml:space="preserve"> </w:t>
      </w:r>
      <w:r w:rsidRPr="0027165E">
        <w:t>опрашивает</w:t>
      </w:r>
      <w:r w:rsidRPr="0027165E">
        <w:rPr>
          <w:spacing w:val="1"/>
        </w:rPr>
        <w:t xml:space="preserve"> </w:t>
      </w:r>
      <w:r w:rsidRPr="0027165E">
        <w:t>очевидцев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</w:t>
      </w:r>
      <w:r w:rsidRPr="0027165E">
        <w:rPr>
          <w:spacing w:val="1"/>
        </w:rPr>
        <w:t xml:space="preserve"> </w:t>
      </w:r>
      <w:r w:rsidRPr="0027165E">
        <w:t>и</w:t>
      </w:r>
      <w:r w:rsidRPr="0027165E">
        <w:rPr>
          <w:spacing w:val="1"/>
        </w:rPr>
        <w:t xml:space="preserve"> </w:t>
      </w:r>
      <w:r w:rsidRPr="0027165E">
        <w:t>должностных</w:t>
      </w:r>
      <w:r w:rsidRPr="0027165E">
        <w:rPr>
          <w:spacing w:val="1"/>
        </w:rPr>
        <w:t xml:space="preserve"> </w:t>
      </w:r>
      <w:r w:rsidRPr="0027165E">
        <w:t>лиц,</w:t>
      </w:r>
      <w:r w:rsidRPr="0027165E">
        <w:rPr>
          <w:spacing w:val="60"/>
        </w:rPr>
        <w:t xml:space="preserve"> </w:t>
      </w:r>
      <w:r w:rsidRPr="0027165E">
        <w:t>чьи</w:t>
      </w:r>
      <w:r w:rsidRPr="0027165E">
        <w:rPr>
          <w:spacing w:val="1"/>
        </w:rPr>
        <w:t xml:space="preserve"> </w:t>
      </w:r>
      <w:r w:rsidRPr="0027165E">
        <w:t>объяснения</w:t>
      </w:r>
      <w:r w:rsidRPr="0027165E">
        <w:rPr>
          <w:spacing w:val="1"/>
        </w:rPr>
        <w:t xml:space="preserve"> </w:t>
      </w:r>
      <w:r w:rsidRPr="0027165E">
        <w:t>могут</w:t>
      </w:r>
      <w:r w:rsidRPr="0027165E">
        <w:rPr>
          <w:spacing w:val="1"/>
        </w:rPr>
        <w:t xml:space="preserve"> </w:t>
      </w:r>
      <w:r w:rsidRPr="0027165E">
        <w:t>быть</w:t>
      </w:r>
      <w:r w:rsidRPr="0027165E">
        <w:rPr>
          <w:spacing w:val="1"/>
        </w:rPr>
        <w:t xml:space="preserve"> </w:t>
      </w:r>
      <w:r w:rsidRPr="0027165E">
        <w:t>необходимы</w:t>
      </w:r>
      <w:r w:rsidRPr="0027165E">
        <w:rPr>
          <w:spacing w:val="1"/>
        </w:rPr>
        <w:t xml:space="preserve"> </w:t>
      </w:r>
      <w:r w:rsidRPr="0027165E">
        <w:t>с</w:t>
      </w:r>
      <w:r w:rsidRPr="0027165E">
        <w:rPr>
          <w:spacing w:val="1"/>
        </w:rPr>
        <w:t xml:space="preserve"> </w:t>
      </w:r>
      <w:r w:rsidRPr="0027165E">
        <w:t>составлением</w:t>
      </w:r>
      <w:r w:rsidRPr="0027165E">
        <w:rPr>
          <w:spacing w:val="1"/>
        </w:rPr>
        <w:t xml:space="preserve"> </w:t>
      </w:r>
      <w:r w:rsidRPr="0027165E">
        <w:t>протокола</w:t>
      </w:r>
      <w:r w:rsidRPr="0027165E">
        <w:rPr>
          <w:spacing w:val="1"/>
        </w:rPr>
        <w:t xml:space="preserve"> </w:t>
      </w:r>
      <w:r w:rsidRPr="0027165E">
        <w:t>по</w:t>
      </w:r>
      <w:r w:rsidRPr="0027165E">
        <w:rPr>
          <w:spacing w:val="1"/>
        </w:rPr>
        <w:t xml:space="preserve"> </w:t>
      </w:r>
      <w:r w:rsidRPr="0027165E">
        <w:rPr>
          <w:b/>
        </w:rPr>
        <w:t>форме</w:t>
      </w:r>
      <w:r w:rsidRPr="0027165E">
        <w:rPr>
          <w:b/>
          <w:spacing w:val="1"/>
        </w:rPr>
        <w:t xml:space="preserve"> </w:t>
      </w:r>
      <w:r w:rsidRPr="0027165E">
        <w:rPr>
          <w:b/>
        </w:rPr>
        <w:t>6</w:t>
      </w:r>
      <w:r w:rsidRPr="0027165E">
        <w:t>,</w:t>
      </w:r>
      <w:r w:rsidRPr="0027165E">
        <w:rPr>
          <w:spacing w:val="1"/>
        </w:rPr>
        <w:t xml:space="preserve"> </w:t>
      </w:r>
      <w:r w:rsidRPr="0027165E">
        <w:t>предусмотренной</w:t>
      </w:r>
      <w:r w:rsidRPr="0027165E">
        <w:rPr>
          <w:spacing w:val="1"/>
        </w:rPr>
        <w:t xml:space="preserve"> </w:t>
      </w:r>
      <w:r w:rsidRPr="0027165E">
        <w:t>приложением 5</w:t>
      </w:r>
      <w:r w:rsidRPr="0027165E">
        <w:rPr>
          <w:b/>
          <w:spacing w:val="-1"/>
        </w:rPr>
        <w:t xml:space="preserve"> </w:t>
      </w:r>
      <w:r w:rsidRPr="0027165E">
        <w:t>к настоящему</w:t>
      </w:r>
      <w:r w:rsidRPr="0027165E">
        <w:rPr>
          <w:spacing w:val="-3"/>
        </w:rPr>
        <w:t xml:space="preserve"> </w:t>
      </w:r>
      <w:r w:rsidRPr="0027165E">
        <w:t>Положению;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27165E">
        <w:t>-</w:t>
      </w:r>
      <w:r w:rsidRPr="0027165E">
        <w:rPr>
          <w:spacing w:val="1"/>
        </w:rPr>
        <w:t xml:space="preserve"> </w:t>
      </w:r>
      <w:r w:rsidRPr="0027165E">
        <w:t>знакомится</w:t>
      </w:r>
      <w:r w:rsidRPr="0027165E">
        <w:rPr>
          <w:spacing w:val="1"/>
        </w:rPr>
        <w:t xml:space="preserve"> </w:t>
      </w:r>
      <w:r w:rsidRPr="0027165E">
        <w:t>с</w:t>
      </w:r>
      <w:r w:rsidRPr="0027165E">
        <w:rPr>
          <w:spacing w:val="1"/>
        </w:rPr>
        <w:t xml:space="preserve"> </w:t>
      </w:r>
      <w:r w:rsidRPr="0027165E">
        <w:t>действующими</w:t>
      </w:r>
      <w:r w:rsidRPr="0027165E">
        <w:rPr>
          <w:spacing w:val="1"/>
        </w:rPr>
        <w:t xml:space="preserve"> </w:t>
      </w:r>
      <w:r w:rsidRPr="0027165E">
        <w:t>в</w:t>
      </w:r>
      <w:r w:rsidRPr="0027165E">
        <w:rPr>
          <w:spacing w:val="1"/>
        </w:rPr>
        <w:t xml:space="preserve"> </w:t>
      </w:r>
      <w:r w:rsidRPr="0027165E">
        <w:t>Учреждении</w:t>
      </w:r>
      <w:r w:rsidRPr="0027165E">
        <w:rPr>
          <w:spacing w:val="1"/>
        </w:rPr>
        <w:t xml:space="preserve"> </w:t>
      </w:r>
      <w:r w:rsidRPr="0027165E">
        <w:t>локальными</w:t>
      </w:r>
      <w:r w:rsidRPr="0027165E">
        <w:rPr>
          <w:spacing w:val="1"/>
        </w:rPr>
        <w:t xml:space="preserve"> </w:t>
      </w:r>
      <w:r w:rsidRPr="0027165E">
        <w:t>нормативными</w:t>
      </w:r>
      <w:r w:rsidRPr="0027165E">
        <w:rPr>
          <w:spacing w:val="1"/>
        </w:rPr>
        <w:t xml:space="preserve"> </w:t>
      </w:r>
      <w:r w:rsidRPr="0027165E">
        <w:t>актами</w:t>
      </w:r>
      <w:r w:rsidRPr="0027165E">
        <w:rPr>
          <w:spacing w:val="1"/>
        </w:rPr>
        <w:t xml:space="preserve"> </w:t>
      </w:r>
      <w:r w:rsidRPr="0027165E">
        <w:t>и</w:t>
      </w:r>
      <w:r w:rsidRPr="0027165E">
        <w:rPr>
          <w:spacing w:val="1"/>
        </w:rPr>
        <w:t xml:space="preserve"> </w:t>
      </w:r>
      <w:r w:rsidRPr="0027165E">
        <w:t>организационно-распорядительными</w:t>
      </w:r>
      <w:r w:rsidRPr="0027165E">
        <w:rPr>
          <w:spacing w:val="1"/>
        </w:rPr>
        <w:t xml:space="preserve"> </w:t>
      </w:r>
      <w:r w:rsidRPr="0027165E">
        <w:t>документами</w:t>
      </w:r>
      <w:r w:rsidRPr="0027165E">
        <w:rPr>
          <w:spacing w:val="1"/>
        </w:rPr>
        <w:t xml:space="preserve"> </w:t>
      </w:r>
      <w:r w:rsidRPr="0027165E">
        <w:t>(коллективными</w:t>
      </w:r>
      <w:r w:rsidRPr="0027165E">
        <w:rPr>
          <w:spacing w:val="1"/>
        </w:rPr>
        <w:t xml:space="preserve"> </w:t>
      </w:r>
      <w:r w:rsidRPr="0027165E">
        <w:t>договорами,</w:t>
      </w:r>
      <w:r w:rsidRPr="0027165E">
        <w:rPr>
          <w:spacing w:val="1"/>
        </w:rPr>
        <w:t xml:space="preserve"> </w:t>
      </w:r>
      <w:r w:rsidRPr="0027165E">
        <w:t>уставами и др.), в том числе устанавливающими порядок решения вопросов обеспечения</w:t>
      </w:r>
      <w:r w:rsidRPr="0027165E">
        <w:rPr>
          <w:spacing w:val="-57"/>
        </w:rPr>
        <w:t xml:space="preserve"> </w:t>
      </w:r>
      <w:r w:rsidRPr="0027165E">
        <w:t>безопасных</w:t>
      </w:r>
      <w:r w:rsidRPr="0027165E">
        <w:rPr>
          <w:spacing w:val="2"/>
        </w:rPr>
        <w:t xml:space="preserve"> </w:t>
      </w:r>
      <w:r w:rsidRPr="0027165E">
        <w:t>условий труда</w:t>
      </w:r>
      <w:r w:rsidRPr="0027165E">
        <w:rPr>
          <w:spacing w:val="-2"/>
        </w:rPr>
        <w:t xml:space="preserve"> </w:t>
      </w:r>
      <w:r w:rsidRPr="0027165E">
        <w:t>и ответственность за</w:t>
      </w:r>
      <w:r w:rsidRPr="0027165E">
        <w:rPr>
          <w:spacing w:val="-1"/>
        </w:rPr>
        <w:t xml:space="preserve"> </w:t>
      </w:r>
      <w:r w:rsidRPr="0027165E">
        <w:t>это должностных</w:t>
      </w:r>
      <w:r w:rsidRPr="0027165E">
        <w:rPr>
          <w:spacing w:val="1"/>
        </w:rPr>
        <w:t xml:space="preserve"> </w:t>
      </w:r>
      <w:r w:rsidRPr="0027165E">
        <w:t>лиц;</w:t>
      </w:r>
    </w:p>
    <w:p w:rsidR="0041293A" w:rsidRDefault="0041293A" w:rsidP="0015500D">
      <w:pPr>
        <w:pStyle w:val="BodyText"/>
        <w:ind w:firstLine="709"/>
        <w:jc w:val="both"/>
      </w:pPr>
      <w:r w:rsidRPr="0027165E">
        <w:t xml:space="preserve">- </w:t>
      </w:r>
      <w:r w:rsidRPr="0027165E">
        <w:rPr>
          <w:spacing w:val="1"/>
        </w:rPr>
        <w:t xml:space="preserve"> </w:t>
      </w:r>
      <w:r w:rsidRPr="0027165E">
        <w:t>получает от работодателя</w:t>
      </w:r>
      <w:r w:rsidRPr="0015500D">
        <w:t xml:space="preserve"> (его представителя) иную необходимую информацию и по</w:t>
      </w:r>
      <w:r w:rsidRPr="0015500D">
        <w:rPr>
          <w:spacing w:val="1"/>
        </w:rPr>
        <w:t xml:space="preserve"> </w:t>
      </w:r>
      <w:r w:rsidRPr="0015500D">
        <w:t>возможности</w:t>
      </w:r>
      <w:r w:rsidRPr="0015500D">
        <w:rPr>
          <w:spacing w:val="1"/>
        </w:rPr>
        <w:t xml:space="preserve"> </w:t>
      </w:r>
      <w:r w:rsidRPr="0015500D">
        <w:t>-</w:t>
      </w:r>
      <w:r w:rsidRPr="0015500D">
        <w:rPr>
          <w:spacing w:val="-1"/>
        </w:rPr>
        <w:t xml:space="preserve"> </w:t>
      </w:r>
      <w:r w:rsidRPr="0015500D">
        <w:t>объяснения</w:t>
      </w:r>
      <w:r w:rsidRPr="0015500D">
        <w:rPr>
          <w:spacing w:val="-1"/>
        </w:rPr>
        <w:t xml:space="preserve"> </w:t>
      </w:r>
      <w:r w:rsidRPr="0015500D">
        <w:t>от</w:t>
      </w:r>
      <w:r w:rsidRPr="0015500D">
        <w:rPr>
          <w:spacing w:val="-2"/>
        </w:rPr>
        <w:t xml:space="preserve"> </w:t>
      </w:r>
      <w:r w:rsidRPr="0015500D">
        <w:t>пострадавшего</w:t>
      </w:r>
      <w:r w:rsidRPr="0015500D">
        <w:rPr>
          <w:spacing w:val="-2"/>
        </w:rPr>
        <w:t xml:space="preserve"> </w:t>
      </w:r>
      <w:r w:rsidRPr="0015500D">
        <w:t>по существу</w:t>
      </w:r>
      <w:r w:rsidRPr="0015500D">
        <w:rPr>
          <w:spacing w:val="-6"/>
        </w:rPr>
        <w:t xml:space="preserve"> </w:t>
      </w:r>
      <w:r w:rsidRPr="0015500D">
        <w:t>происшествия.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При необходимости председатель комиссии привлекает к расследованию несчастного</w:t>
      </w:r>
      <w:r w:rsidRPr="0015500D">
        <w:rPr>
          <w:spacing w:val="1"/>
        </w:rPr>
        <w:t xml:space="preserve"> </w:t>
      </w:r>
      <w:r w:rsidRPr="0015500D">
        <w:t>случая должностных лиц органов государственного надзора и контроля (по согласованию с</w:t>
      </w:r>
      <w:r w:rsidRPr="0015500D">
        <w:rPr>
          <w:spacing w:val="1"/>
        </w:rPr>
        <w:t xml:space="preserve"> </w:t>
      </w:r>
      <w:r w:rsidRPr="0015500D">
        <w:t>ними)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целях</w:t>
      </w:r>
      <w:r w:rsidRPr="0015500D">
        <w:rPr>
          <w:spacing w:val="1"/>
        </w:rPr>
        <w:t xml:space="preserve"> </w:t>
      </w:r>
      <w:r w:rsidRPr="0015500D">
        <w:t>получения</w:t>
      </w:r>
      <w:r w:rsidRPr="0015500D">
        <w:rPr>
          <w:spacing w:val="1"/>
        </w:rPr>
        <w:t xml:space="preserve"> </w:t>
      </w:r>
      <w:r w:rsidRPr="0015500D">
        <w:t>заключения</w:t>
      </w:r>
      <w:r w:rsidRPr="0015500D">
        <w:rPr>
          <w:spacing w:val="1"/>
        </w:rPr>
        <w:t xml:space="preserve"> </w:t>
      </w:r>
      <w:r w:rsidRPr="0015500D">
        <w:t>о</w:t>
      </w:r>
      <w:r w:rsidRPr="0015500D">
        <w:rPr>
          <w:spacing w:val="1"/>
        </w:rPr>
        <w:t xml:space="preserve"> </w:t>
      </w:r>
      <w:r w:rsidRPr="0015500D">
        <w:t>технических</w:t>
      </w:r>
      <w:r w:rsidRPr="0015500D">
        <w:rPr>
          <w:spacing w:val="1"/>
        </w:rPr>
        <w:t xml:space="preserve"> </w:t>
      </w:r>
      <w:r w:rsidRPr="0015500D">
        <w:t>причинах</w:t>
      </w:r>
      <w:r w:rsidRPr="0015500D">
        <w:rPr>
          <w:spacing w:val="1"/>
        </w:rPr>
        <w:t xml:space="preserve"> </w:t>
      </w:r>
      <w:r w:rsidRPr="0015500D">
        <w:t>происшествия,</w:t>
      </w:r>
      <w:r w:rsidRPr="0015500D">
        <w:rPr>
          <w:spacing w:val="6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компетенции</w:t>
      </w:r>
      <w:r w:rsidRPr="0015500D">
        <w:rPr>
          <w:spacing w:val="-1"/>
        </w:rPr>
        <w:t xml:space="preserve"> </w:t>
      </w:r>
      <w:r w:rsidRPr="0015500D">
        <w:t>которых</w:t>
      </w:r>
      <w:r w:rsidRPr="0015500D">
        <w:rPr>
          <w:spacing w:val="-1"/>
        </w:rPr>
        <w:t xml:space="preserve"> </w:t>
      </w:r>
      <w:r w:rsidRPr="0015500D">
        <w:t>находится их</w:t>
      </w:r>
      <w:r w:rsidRPr="0015500D">
        <w:rPr>
          <w:spacing w:val="-1"/>
        </w:rPr>
        <w:t xml:space="preserve"> </w:t>
      </w:r>
      <w:r w:rsidRPr="0015500D">
        <w:t>исследование.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Члены комиссии организуют встречи с пострадавшими, их доверенными лицами и</w:t>
      </w:r>
      <w:r w:rsidRPr="0015500D">
        <w:rPr>
          <w:spacing w:val="1"/>
        </w:rPr>
        <w:t xml:space="preserve"> </w:t>
      </w:r>
      <w:r w:rsidRPr="0015500D">
        <w:t>членами семей в целях ознакомления их с результатами расследования, при необходимости</w:t>
      </w:r>
      <w:r w:rsidRPr="0015500D">
        <w:rPr>
          <w:spacing w:val="1"/>
        </w:rPr>
        <w:t xml:space="preserve"> </w:t>
      </w:r>
      <w:r w:rsidRPr="0015500D">
        <w:t>вносят предложения по вопросам оказания им помощи социального характера, разъясняют</w:t>
      </w:r>
      <w:r w:rsidRPr="0015500D">
        <w:rPr>
          <w:spacing w:val="1"/>
        </w:rPr>
        <w:t xml:space="preserve"> </w:t>
      </w:r>
      <w:r w:rsidRPr="0015500D">
        <w:t>порядок возмещения вреда, причиненного здоровью пострадавших, и оказывают правовую</w:t>
      </w:r>
      <w:r w:rsidRPr="0015500D">
        <w:rPr>
          <w:spacing w:val="1"/>
        </w:rPr>
        <w:t xml:space="preserve"> </w:t>
      </w:r>
      <w:r w:rsidRPr="0015500D">
        <w:t>помощь</w:t>
      </w:r>
      <w:r w:rsidRPr="0015500D">
        <w:rPr>
          <w:spacing w:val="-1"/>
        </w:rPr>
        <w:t xml:space="preserve"> </w:t>
      </w:r>
      <w:r w:rsidRPr="0015500D">
        <w:t>по решению</w:t>
      </w:r>
      <w:r w:rsidRPr="0015500D">
        <w:rPr>
          <w:spacing w:val="2"/>
        </w:rPr>
        <w:t xml:space="preserve"> </w:t>
      </w:r>
      <w:r w:rsidRPr="0015500D">
        <w:t>указанных</w:t>
      </w:r>
      <w:r w:rsidRPr="0015500D">
        <w:rPr>
          <w:spacing w:val="1"/>
        </w:rPr>
        <w:t xml:space="preserve"> </w:t>
      </w:r>
      <w:r w:rsidRPr="0015500D">
        <w:t>вопросов.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74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При расследовании несчастного случая в Учреждении по требованию комиссии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работодатель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счет собственных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 обязан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обеспечить:</w:t>
      </w:r>
    </w:p>
    <w:p w:rsidR="0041293A" w:rsidRPr="0015500D" w:rsidRDefault="0041293A" w:rsidP="0015500D">
      <w:pPr>
        <w:pStyle w:val="ListParagraph"/>
        <w:numPr>
          <w:ilvl w:val="0"/>
          <w:numId w:val="8"/>
        </w:numPr>
        <w:tabs>
          <w:tab w:val="left" w:pos="1184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выполнение технических расчетов, лабораторных исследований, испытаний, других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экспертных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привлечение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этих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</w:rPr>
        <w:t>целях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специалистов-экспертов;</w:t>
      </w:r>
    </w:p>
    <w:p w:rsidR="0041293A" w:rsidRPr="0015500D" w:rsidRDefault="0041293A" w:rsidP="0015500D">
      <w:pPr>
        <w:pStyle w:val="ListParagraph"/>
        <w:numPr>
          <w:ilvl w:val="0"/>
          <w:numId w:val="8"/>
        </w:numPr>
        <w:tabs>
          <w:tab w:val="left" w:pos="1172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фотографирование места несчастного случая и поврежденных объектов, составление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планов,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эскизов, схем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 происшествия;</w:t>
      </w:r>
    </w:p>
    <w:p w:rsidR="0041293A" w:rsidRPr="0015500D" w:rsidRDefault="0041293A" w:rsidP="0015500D">
      <w:pPr>
        <w:pStyle w:val="ListParagraph"/>
        <w:numPr>
          <w:ilvl w:val="0"/>
          <w:numId w:val="8"/>
        </w:numPr>
        <w:tabs>
          <w:tab w:val="left" w:pos="1232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предоставление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транспорта,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служебного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помещения,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специальной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одежды, специальной обуви и других средств индивидуальной защиты, необходимых 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13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группового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тяжелого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 комиссия формирует следующие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документы: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а)</w:t>
      </w:r>
      <w:r w:rsidRPr="0015500D">
        <w:rPr>
          <w:spacing w:val="-3"/>
        </w:rPr>
        <w:t xml:space="preserve"> </w:t>
      </w:r>
      <w:r w:rsidRPr="0015500D">
        <w:t>приказ</w:t>
      </w:r>
      <w:r w:rsidRPr="0015500D">
        <w:rPr>
          <w:spacing w:val="-3"/>
        </w:rPr>
        <w:t xml:space="preserve"> </w:t>
      </w:r>
      <w:r w:rsidRPr="0015500D">
        <w:t>о</w:t>
      </w:r>
      <w:r w:rsidRPr="0015500D">
        <w:rPr>
          <w:spacing w:val="-2"/>
        </w:rPr>
        <w:t xml:space="preserve"> </w:t>
      </w:r>
      <w:r w:rsidRPr="0015500D">
        <w:t>создании</w:t>
      </w:r>
      <w:r w:rsidRPr="0015500D">
        <w:rPr>
          <w:spacing w:val="-3"/>
        </w:rPr>
        <w:t xml:space="preserve"> </w:t>
      </w:r>
      <w:r w:rsidRPr="0015500D">
        <w:t>комиссии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3"/>
        </w:rPr>
        <w:t xml:space="preserve"> </w:t>
      </w:r>
      <w:r w:rsidRPr="0015500D">
        <w:t>расследованию</w:t>
      </w:r>
      <w:r w:rsidRPr="0015500D">
        <w:rPr>
          <w:spacing w:val="-2"/>
        </w:rPr>
        <w:t xml:space="preserve"> </w:t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>случая;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б) планы, схемы, эскизы, а при необходимости</w:t>
      </w:r>
      <w:r w:rsidRPr="0015500D">
        <w:rPr>
          <w:spacing w:val="1"/>
        </w:rPr>
        <w:t xml:space="preserve"> </w:t>
      </w:r>
      <w:r w:rsidRPr="0015500D">
        <w:t>- фото или видеоматериалы места</w:t>
      </w:r>
      <w:r w:rsidRPr="0015500D">
        <w:rPr>
          <w:spacing w:val="1"/>
        </w:rPr>
        <w:t xml:space="preserve"> </w:t>
      </w:r>
      <w:r w:rsidRPr="0015500D">
        <w:t>происшествия;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в)</w:t>
      </w:r>
      <w:r w:rsidRPr="0015500D">
        <w:rPr>
          <w:spacing w:val="1"/>
        </w:rPr>
        <w:t xml:space="preserve"> </w:t>
      </w:r>
      <w:r w:rsidRPr="0015500D">
        <w:t>документы,</w:t>
      </w:r>
      <w:r w:rsidRPr="0015500D">
        <w:rPr>
          <w:spacing w:val="1"/>
        </w:rPr>
        <w:t xml:space="preserve"> </w:t>
      </w:r>
      <w:r w:rsidRPr="0015500D">
        <w:t>характеризующие</w:t>
      </w:r>
      <w:r w:rsidRPr="0015500D">
        <w:rPr>
          <w:spacing w:val="1"/>
        </w:rPr>
        <w:t xml:space="preserve"> </w:t>
      </w:r>
      <w:r w:rsidRPr="0015500D">
        <w:t>состояние</w:t>
      </w:r>
      <w:r w:rsidRPr="0015500D">
        <w:rPr>
          <w:spacing w:val="1"/>
        </w:rPr>
        <w:t xml:space="preserve"> </w:t>
      </w:r>
      <w:r w:rsidRPr="0015500D">
        <w:t>рабочего</w:t>
      </w:r>
      <w:r w:rsidRPr="0015500D">
        <w:rPr>
          <w:spacing w:val="1"/>
        </w:rPr>
        <w:t xml:space="preserve"> </w:t>
      </w:r>
      <w:r w:rsidRPr="0015500D">
        <w:t>места,</w:t>
      </w:r>
      <w:r w:rsidRPr="0015500D">
        <w:rPr>
          <w:spacing w:val="1"/>
        </w:rPr>
        <w:t xml:space="preserve"> </w:t>
      </w:r>
      <w:r w:rsidRPr="0015500D">
        <w:t>наличие</w:t>
      </w:r>
      <w:r w:rsidRPr="0015500D">
        <w:rPr>
          <w:spacing w:val="1"/>
        </w:rPr>
        <w:t xml:space="preserve"> </w:t>
      </w:r>
      <w:r w:rsidRPr="0015500D">
        <w:t>опасных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вредных производственных</w:t>
      </w:r>
      <w:r w:rsidRPr="0015500D">
        <w:rPr>
          <w:spacing w:val="1"/>
        </w:rPr>
        <w:t xml:space="preserve"> </w:t>
      </w:r>
      <w:r w:rsidRPr="0015500D">
        <w:t>факторов;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г) выписки из журналов регистрации инструктажей и протоколов проверки знаний</w:t>
      </w:r>
      <w:r w:rsidRPr="0015500D">
        <w:rPr>
          <w:spacing w:val="1"/>
        </w:rPr>
        <w:t xml:space="preserve"> </w:t>
      </w:r>
      <w:r w:rsidRPr="0015500D">
        <w:t>пострадавших</w:t>
      </w:r>
      <w:r w:rsidRPr="0015500D">
        <w:rPr>
          <w:spacing w:val="1"/>
        </w:rPr>
        <w:t xml:space="preserve"> </w:t>
      </w:r>
      <w:r w:rsidRPr="0015500D">
        <w:t>по охране</w:t>
      </w:r>
      <w:r w:rsidRPr="0015500D">
        <w:rPr>
          <w:spacing w:val="-1"/>
        </w:rPr>
        <w:t xml:space="preserve"> </w:t>
      </w:r>
      <w:r w:rsidRPr="0015500D">
        <w:t>труда;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д) протоколы опросов, объяснения пострадавших, очевидцев несчастного случая и</w:t>
      </w:r>
      <w:r w:rsidRPr="0015500D">
        <w:rPr>
          <w:spacing w:val="1"/>
        </w:rPr>
        <w:t xml:space="preserve"> </w:t>
      </w:r>
      <w:r w:rsidRPr="0015500D">
        <w:t>должностных</w:t>
      </w:r>
      <w:r w:rsidRPr="0015500D">
        <w:rPr>
          <w:spacing w:val="1"/>
        </w:rPr>
        <w:t xml:space="preserve"> </w:t>
      </w:r>
      <w:r w:rsidRPr="0015500D">
        <w:t>лиц;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е) экспертные заключения специалистов, результаты лабораторных исследований и</w:t>
      </w:r>
      <w:r w:rsidRPr="0015500D">
        <w:rPr>
          <w:spacing w:val="1"/>
        </w:rPr>
        <w:t xml:space="preserve"> </w:t>
      </w:r>
      <w:r w:rsidRPr="0015500D">
        <w:t>экспериментов;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ж)</w:t>
      </w:r>
      <w:r w:rsidRPr="0015500D">
        <w:rPr>
          <w:spacing w:val="1"/>
        </w:rPr>
        <w:t xml:space="preserve"> </w:t>
      </w:r>
      <w:r w:rsidRPr="0015500D">
        <w:t>медицинское</w:t>
      </w:r>
      <w:r w:rsidRPr="0015500D">
        <w:rPr>
          <w:spacing w:val="1"/>
        </w:rPr>
        <w:t xml:space="preserve"> </w:t>
      </w:r>
      <w:r w:rsidRPr="0015500D">
        <w:t>заключение</w:t>
      </w:r>
      <w:r w:rsidRPr="0015500D">
        <w:rPr>
          <w:spacing w:val="1"/>
        </w:rPr>
        <w:t xml:space="preserve"> </w:t>
      </w:r>
      <w:r w:rsidRPr="0015500D">
        <w:t>о</w:t>
      </w:r>
      <w:r w:rsidRPr="0015500D">
        <w:rPr>
          <w:spacing w:val="1"/>
        </w:rPr>
        <w:t xml:space="preserve"> </w:t>
      </w:r>
      <w:r w:rsidRPr="0015500D">
        <w:t>характере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степени</w:t>
      </w:r>
      <w:r w:rsidRPr="0015500D">
        <w:rPr>
          <w:spacing w:val="1"/>
        </w:rPr>
        <w:t xml:space="preserve"> </w:t>
      </w:r>
      <w:r w:rsidRPr="0015500D">
        <w:t>тяжести</w:t>
      </w:r>
      <w:r w:rsidRPr="0015500D">
        <w:rPr>
          <w:spacing w:val="1"/>
        </w:rPr>
        <w:t xml:space="preserve"> </w:t>
      </w:r>
      <w:r w:rsidRPr="0015500D">
        <w:t>повреждения,</w:t>
      </w:r>
      <w:r w:rsidRPr="0015500D">
        <w:rPr>
          <w:spacing w:val="1"/>
        </w:rPr>
        <w:t xml:space="preserve"> </w:t>
      </w:r>
      <w:r w:rsidRPr="0015500D">
        <w:t>причиненного здоровью пострадавшего, или о причине смерти пострадавшего, а также о</w:t>
      </w:r>
      <w:r w:rsidRPr="0015500D">
        <w:rPr>
          <w:spacing w:val="1"/>
        </w:rPr>
        <w:t xml:space="preserve"> </w:t>
      </w:r>
      <w:r w:rsidRPr="0015500D">
        <w:t>нахождении</w:t>
      </w:r>
      <w:r w:rsidRPr="0015500D">
        <w:rPr>
          <w:spacing w:val="-4"/>
        </w:rPr>
        <w:t xml:space="preserve"> </w:t>
      </w:r>
      <w:r w:rsidRPr="0015500D">
        <w:t>пострадавшего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>состоянии</w:t>
      </w:r>
      <w:r w:rsidRPr="0015500D">
        <w:rPr>
          <w:spacing w:val="-1"/>
        </w:rPr>
        <w:t xml:space="preserve"> </w:t>
      </w:r>
      <w:r w:rsidRPr="0015500D">
        <w:t>алкогольного</w:t>
      </w:r>
      <w:r w:rsidRPr="0015500D">
        <w:rPr>
          <w:spacing w:val="-2"/>
        </w:rPr>
        <w:t xml:space="preserve"> </w:t>
      </w:r>
      <w:r w:rsidRPr="0015500D">
        <w:t>или наркотического</w:t>
      </w:r>
      <w:r w:rsidRPr="0015500D">
        <w:rPr>
          <w:spacing w:val="-1"/>
        </w:rPr>
        <w:t xml:space="preserve"> </w:t>
      </w:r>
      <w:r w:rsidRPr="0015500D">
        <w:t>опьянения;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з) копии документов, подтверждающих выдачу пострадавшему специальной одежды,</w:t>
      </w:r>
      <w:r w:rsidRPr="0015500D">
        <w:rPr>
          <w:spacing w:val="1"/>
        </w:rPr>
        <w:t xml:space="preserve"> </w:t>
      </w:r>
      <w:r w:rsidRPr="0015500D">
        <w:t>специальной</w:t>
      </w:r>
      <w:r w:rsidRPr="0015500D">
        <w:rPr>
          <w:spacing w:val="1"/>
        </w:rPr>
        <w:t xml:space="preserve"> </w:t>
      </w:r>
      <w:r w:rsidRPr="0015500D">
        <w:t>обуви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других</w:t>
      </w:r>
      <w:r w:rsidRPr="0015500D">
        <w:rPr>
          <w:spacing w:val="1"/>
        </w:rPr>
        <w:t xml:space="preserve"> </w:t>
      </w:r>
      <w:r w:rsidRPr="0015500D">
        <w:t>средств</w:t>
      </w:r>
      <w:r w:rsidRPr="0015500D">
        <w:rPr>
          <w:spacing w:val="1"/>
        </w:rPr>
        <w:t xml:space="preserve"> </w:t>
      </w:r>
      <w:r w:rsidRPr="0015500D">
        <w:t>индивидуальной</w:t>
      </w:r>
      <w:r w:rsidRPr="0015500D">
        <w:rPr>
          <w:spacing w:val="1"/>
        </w:rPr>
        <w:t xml:space="preserve"> </w:t>
      </w:r>
      <w:r w:rsidRPr="0015500D">
        <w:t>защиты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соответствии</w:t>
      </w:r>
      <w:r w:rsidRPr="0015500D">
        <w:rPr>
          <w:spacing w:val="1"/>
        </w:rPr>
        <w:t xml:space="preserve"> </w:t>
      </w:r>
      <w:r w:rsidRPr="0015500D">
        <w:t>с</w:t>
      </w:r>
      <w:r w:rsidRPr="0015500D">
        <w:rPr>
          <w:spacing w:val="1"/>
        </w:rPr>
        <w:t xml:space="preserve"> </w:t>
      </w:r>
      <w:r w:rsidRPr="0015500D">
        <w:t>действующими</w:t>
      </w:r>
      <w:r w:rsidRPr="0015500D">
        <w:rPr>
          <w:spacing w:val="-1"/>
        </w:rPr>
        <w:t xml:space="preserve"> </w:t>
      </w:r>
      <w:r w:rsidRPr="0015500D">
        <w:t>нормами;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и)</w:t>
      </w:r>
      <w:r w:rsidRPr="0015500D">
        <w:rPr>
          <w:spacing w:val="1"/>
        </w:rPr>
        <w:t xml:space="preserve"> </w:t>
      </w:r>
      <w:r w:rsidRPr="0015500D">
        <w:t>выписки</w:t>
      </w:r>
      <w:r w:rsidRPr="0015500D">
        <w:rPr>
          <w:spacing w:val="1"/>
        </w:rPr>
        <w:t xml:space="preserve"> </w:t>
      </w:r>
      <w:r w:rsidRPr="0015500D">
        <w:t>из</w:t>
      </w:r>
      <w:r w:rsidRPr="0015500D">
        <w:rPr>
          <w:spacing w:val="1"/>
        </w:rPr>
        <w:t xml:space="preserve"> </w:t>
      </w:r>
      <w:r w:rsidRPr="0015500D">
        <w:t>ранее</w:t>
      </w:r>
      <w:r w:rsidRPr="0015500D">
        <w:rPr>
          <w:spacing w:val="1"/>
        </w:rPr>
        <w:t xml:space="preserve"> </w:t>
      </w:r>
      <w:r w:rsidRPr="0015500D">
        <w:t>выданных</w:t>
      </w:r>
      <w:r w:rsidRPr="0015500D">
        <w:rPr>
          <w:spacing w:val="1"/>
        </w:rPr>
        <w:t xml:space="preserve"> </w:t>
      </w:r>
      <w:r w:rsidRPr="0015500D">
        <w:t>на</w:t>
      </w:r>
      <w:r w:rsidRPr="0015500D">
        <w:rPr>
          <w:spacing w:val="1"/>
        </w:rPr>
        <w:t xml:space="preserve"> </w:t>
      </w:r>
      <w:r w:rsidRPr="0015500D">
        <w:t>данном</w:t>
      </w:r>
      <w:r w:rsidRPr="0015500D">
        <w:rPr>
          <w:spacing w:val="1"/>
        </w:rPr>
        <w:t xml:space="preserve"> </w:t>
      </w:r>
      <w:r w:rsidRPr="0015500D">
        <w:t>производстве</w:t>
      </w:r>
      <w:r w:rsidRPr="0015500D">
        <w:rPr>
          <w:spacing w:val="1"/>
        </w:rPr>
        <w:t xml:space="preserve"> </w:t>
      </w:r>
      <w:r w:rsidRPr="0015500D">
        <w:t>(объекте)</w:t>
      </w:r>
      <w:r w:rsidRPr="0015500D">
        <w:rPr>
          <w:spacing w:val="1"/>
        </w:rPr>
        <w:t xml:space="preserve"> </w:t>
      </w:r>
      <w:r w:rsidRPr="0015500D">
        <w:t>предписаний</w:t>
      </w:r>
      <w:r w:rsidRPr="0015500D">
        <w:rPr>
          <w:spacing w:val="1"/>
        </w:rPr>
        <w:t xml:space="preserve"> </w:t>
      </w:r>
      <w:r w:rsidRPr="0015500D">
        <w:t>государственных</w:t>
      </w:r>
      <w:r w:rsidRPr="0015500D">
        <w:rPr>
          <w:spacing w:val="1"/>
        </w:rPr>
        <w:t xml:space="preserve"> </w:t>
      </w:r>
      <w:r w:rsidRPr="0015500D">
        <w:t>инспекторов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охране</w:t>
      </w:r>
      <w:r w:rsidRPr="0015500D">
        <w:rPr>
          <w:spacing w:val="1"/>
        </w:rPr>
        <w:t xml:space="preserve"> </w:t>
      </w:r>
      <w:r w:rsidRPr="0015500D">
        <w:t>труда</w:t>
      </w:r>
      <w:r w:rsidRPr="0015500D">
        <w:rPr>
          <w:spacing w:val="1"/>
        </w:rPr>
        <w:t xml:space="preserve"> </w:t>
      </w:r>
      <w:r w:rsidRPr="0015500D">
        <w:t>и</w:t>
      </w:r>
      <w:r w:rsidRPr="0015500D">
        <w:rPr>
          <w:spacing w:val="1"/>
        </w:rPr>
        <w:t xml:space="preserve"> </w:t>
      </w:r>
      <w:r w:rsidRPr="0015500D">
        <w:t>должностных</w:t>
      </w:r>
      <w:r w:rsidRPr="0015500D">
        <w:rPr>
          <w:spacing w:val="1"/>
        </w:rPr>
        <w:t xml:space="preserve"> </w:t>
      </w:r>
      <w:r w:rsidRPr="0015500D">
        <w:t>лиц</w:t>
      </w:r>
      <w:r w:rsidRPr="0015500D">
        <w:rPr>
          <w:spacing w:val="60"/>
        </w:rPr>
        <w:t xml:space="preserve"> </w:t>
      </w:r>
      <w:r w:rsidRPr="0015500D">
        <w:t>территориального</w:t>
      </w:r>
      <w:r w:rsidRPr="0015500D">
        <w:rPr>
          <w:spacing w:val="1"/>
        </w:rPr>
        <w:t xml:space="preserve"> </w:t>
      </w:r>
      <w:r w:rsidRPr="0015500D">
        <w:t>органа государственного надзора (если несчастный случай произошел в организации или на</w:t>
      </w:r>
      <w:r w:rsidRPr="0015500D">
        <w:rPr>
          <w:spacing w:val="-57"/>
        </w:rPr>
        <w:t xml:space="preserve"> </w:t>
      </w:r>
      <w:r w:rsidRPr="0015500D">
        <w:t>объекте, подконтрольных этому органу), а также представлений профсоюзных инспекторов</w:t>
      </w:r>
      <w:r w:rsidRPr="0015500D">
        <w:rPr>
          <w:spacing w:val="1"/>
        </w:rPr>
        <w:t xml:space="preserve"> </w:t>
      </w:r>
      <w:r w:rsidRPr="0015500D">
        <w:t>труда</w:t>
      </w:r>
      <w:r w:rsidRPr="0015500D">
        <w:rPr>
          <w:spacing w:val="-3"/>
        </w:rPr>
        <w:t xml:space="preserve"> </w:t>
      </w:r>
      <w:r w:rsidRPr="0015500D">
        <w:t>об</w:t>
      </w:r>
      <w:r w:rsidRPr="0015500D">
        <w:rPr>
          <w:spacing w:val="2"/>
        </w:rPr>
        <w:t xml:space="preserve"> </w:t>
      </w:r>
      <w:r w:rsidRPr="0015500D">
        <w:t>устранении</w:t>
      </w:r>
      <w:r w:rsidRPr="0015500D">
        <w:rPr>
          <w:spacing w:val="-2"/>
        </w:rPr>
        <w:t xml:space="preserve"> </w:t>
      </w:r>
      <w:r w:rsidRPr="0015500D">
        <w:t>выявленных</w:t>
      </w:r>
      <w:r w:rsidRPr="0015500D">
        <w:rPr>
          <w:spacing w:val="-3"/>
        </w:rPr>
        <w:t xml:space="preserve"> </w:t>
      </w:r>
      <w:r w:rsidRPr="0015500D">
        <w:t>нарушений</w:t>
      </w:r>
      <w:r w:rsidRPr="0015500D">
        <w:rPr>
          <w:spacing w:val="-2"/>
        </w:rPr>
        <w:t xml:space="preserve"> </w:t>
      </w:r>
      <w:r w:rsidRPr="0015500D">
        <w:t>нормативных</w:t>
      </w:r>
      <w:r w:rsidRPr="0015500D">
        <w:rPr>
          <w:spacing w:val="-1"/>
        </w:rPr>
        <w:t xml:space="preserve"> </w:t>
      </w:r>
      <w:r w:rsidRPr="0015500D">
        <w:t>требований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1"/>
        </w:rPr>
        <w:t xml:space="preserve"> </w:t>
      </w:r>
      <w:r w:rsidRPr="0015500D">
        <w:t>охране</w:t>
      </w:r>
      <w:r w:rsidRPr="0015500D">
        <w:rPr>
          <w:spacing w:val="-3"/>
        </w:rPr>
        <w:t xml:space="preserve"> </w:t>
      </w:r>
      <w:r w:rsidRPr="0015500D">
        <w:t>труда;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к)</w:t>
      </w:r>
      <w:r w:rsidRPr="0015500D">
        <w:rPr>
          <w:spacing w:val="-3"/>
        </w:rPr>
        <w:t xml:space="preserve"> </w:t>
      </w:r>
      <w:r w:rsidRPr="0015500D">
        <w:t>другие</w:t>
      </w:r>
      <w:r w:rsidRPr="0015500D">
        <w:rPr>
          <w:spacing w:val="-4"/>
        </w:rPr>
        <w:t xml:space="preserve"> </w:t>
      </w:r>
      <w:r w:rsidRPr="0015500D">
        <w:t>материалы</w:t>
      </w:r>
      <w:r w:rsidRPr="0015500D">
        <w:rPr>
          <w:spacing w:val="-3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усмотрению</w:t>
      </w:r>
      <w:r w:rsidRPr="0015500D">
        <w:rPr>
          <w:spacing w:val="-3"/>
        </w:rPr>
        <w:t xml:space="preserve"> </w:t>
      </w:r>
      <w:r w:rsidRPr="0015500D">
        <w:t>комиссии.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77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Комиссия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принимает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рассмотрению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только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оригиналы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подготовленных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документов, после чего с них снимаются заверенные копии (делаются выписки). Документы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надлежаще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оформленными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поправками,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подчистками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дополнениями</w:t>
      </w:r>
      <w:r w:rsidRPr="0015500D">
        <w:rPr>
          <w:spacing w:val="61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как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официальные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рассматриваются и подлежат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изъятию.</w:t>
      </w:r>
    </w:p>
    <w:p w:rsidR="0041293A" w:rsidRPr="003304C3" w:rsidRDefault="0041293A" w:rsidP="003304C3">
      <w:pPr>
        <w:pStyle w:val="ListParagraph"/>
        <w:numPr>
          <w:ilvl w:val="1"/>
          <w:numId w:val="9"/>
        </w:numPr>
        <w:tabs>
          <w:tab w:val="left" w:pos="1580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основании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собранных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материалов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устанавливает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обстоятельства и причины несчастного случая, определяет, был ли пострадавший в момент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связан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производственной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деятельностью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 w:rsidRPr="003304C3">
        <w:rPr>
          <w:sz w:val="24"/>
          <w:szCs w:val="24"/>
        </w:rPr>
        <w:t>индивидуального предпринимателя и объяснялось ли его нахождение в месте происшествия</w:t>
      </w:r>
      <w:r w:rsidRPr="003304C3">
        <w:rPr>
          <w:spacing w:val="-57"/>
          <w:sz w:val="24"/>
          <w:szCs w:val="24"/>
        </w:rPr>
        <w:t xml:space="preserve"> </w:t>
      </w:r>
      <w:r w:rsidRPr="003304C3">
        <w:rPr>
          <w:sz w:val="24"/>
          <w:szCs w:val="24"/>
        </w:rPr>
        <w:t>исполнением им трудовых обязанностей (работы), и квалифицирует несчастный случай,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определяет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лиц,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допустивших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нарушения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требований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безопасности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и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охраны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труда,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законодательных и иных нормативных правовых актов, и меры по устранению причин и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предупреждению</w:t>
      </w:r>
      <w:r w:rsidRPr="003304C3">
        <w:rPr>
          <w:spacing w:val="-1"/>
          <w:sz w:val="24"/>
          <w:szCs w:val="24"/>
        </w:rPr>
        <w:t xml:space="preserve"> </w:t>
      </w:r>
      <w:r w:rsidRPr="003304C3">
        <w:rPr>
          <w:sz w:val="24"/>
          <w:szCs w:val="24"/>
        </w:rPr>
        <w:t>несчастных</w:t>
      </w:r>
      <w:r w:rsidRPr="003304C3">
        <w:rPr>
          <w:spacing w:val="1"/>
          <w:sz w:val="24"/>
          <w:szCs w:val="24"/>
        </w:rPr>
        <w:t xml:space="preserve"> </w:t>
      </w:r>
      <w:r w:rsidRPr="003304C3">
        <w:rPr>
          <w:sz w:val="24"/>
          <w:szCs w:val="24"/>
        </w:rPr>
        <w:t>случаев</w:t>
      </w:r>
      <w:r w:rsidRPr="003304C3">
        <w:rPr>
          <w:spacing w:val="-1"/>
          <w:sz w:val="24"/>
          <w:szCs w:val="24"/>
        </w:rPr>
        <w:t xml:space="preserve"> </w:t>
      </w:r>
      <w:r w:rsidRPr="003304C3">
        <w:rPr>
          <w:sz w:val="24"/>
          <w:szCs w:val="24"/>
        </w:rPr>
        <w:t>на</w:t>
      </w:r>
      <w:r w:rsidRPr="003304C3">
        <w:rPr>
          <w:spacing w:val="-2"/>
          <w:sz w:val="24"/>
          <w:szCs w:val="24"/>
        </w:rPr>
        <w:t xml:space="preserve"> </w:t>
      </w:r>
      <w:r w:rsidRPr="003304C3">
        <w:rPr>
          <w:sz w:val="24"/>
          <w:szCs w:val="24"/>
        </w:rPr>
        <w:t>производстве.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630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результатам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квалифицированные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комиссией,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как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несчастные</w:t>
      </w:r>
      <w:r w:rsidRPr="0015500D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подлежат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оформлению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актом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 xml:space="preserve">несчастном случае на производстве по </w:t>
      </w:r>
      <w:r w:rsidRPr="0027165E">
        <w:rPr>
          <w:b/>
          <w:sz w:val="24"/>
          <w:szCs w:val="24"/>
        </w:rPr>
        <w:t xml:space="preserve">форме 2 </w:t>
      </w:r>
      <w:r w:rsidRPr="0027165E">
        <w:rPr>
          <w:sz w:val="24"/>
          <w:szCs w:val="24"/>
        </w:rPr>
        <w:t xml:space="preserve">(далее - </w:t>
      </w:r>
      <w:r w:rsidRPr="0027165E">
        <w:rPr>
          <w:b/>
          <w:sz w:val="24"/>
          <w:szCs w:val="24"/>
        </w:rPr>
        <w:t>форма Н-1</w:t>
      </w:r>
      <w:r w:rsidRPr="0027165E">
        <w:rPr>
          <w:sz w:val="24"/>
          <w:szCs w:val="24"/>
        </w:rPr>
        <w:t>), предусмотренной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приложением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2 к настоящему</w:t>
      </w:r>
      <w:r w:rsidRPr="0027165E">
        <w:rPr>
          <w:spacing w:val="-5"/>
          <w:sz w:val="24"/>
          <w:szCs w:val="24"/>
        </w:rPr>
        <w:t xml:space="preserve"> </w:t>
      </w:r>
      <w:r w:rsidRPr="0027165E">
        <w:rPr>
          <w:sz w:val="24"/>
          <w:szCs w:val="24"/>
        </w:rPr>
        <w:t>Положению.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27165E">
        <w:t xml:space="preserve">По результатам расследования </w:t>
      </w:r>
      <w:r w:rsidRPr="0027165E">
        <w:rPr>
          <w:u w:val="single"/>
        </w:rPr>
        <w:t>группового</w:t>
      </w:r>
      <w:r w:rsidRPr="0027165E">
        <w:t xml:space="preserve"> несчастного случая, тяжелого несчастного</w:t>
      </w:r>
      <w:r w:rsidRPr="0027165E">
        <w:rPr>
          <w:spacing w:val="1"/>
        </w:rPr>
        <w:t xml:space="preserve"> </w:t>
      </w:r>
      <w:r w:rsidRPr="0027165E">
        <w:t>случая или несчастного случая со смертельным исходом составляется акт о расследовании</w:t>
      </w:r>
      <w:r w:rsidRPr="0027165E">
        <w:rPr>
          <w:spacing w:val="1"/>
        </w:rPr>
        <w:t xml:space="preserve"> </w:t>
      </w:r>
      <w:r w:rsidRPr="0027165E">
        <w:t>группового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</w:t>
      </w:r>
      <w:r w:rsidRPr="0027165E">
        <w:rPr>
          <w:spacing w:val="1"/>
        </w:rPr>
        <w:t xml:space="preserve"> </w:t>
      </w:r>
      <w:r w:rsidRPr="0027165E">
        <w:t>(тяжелого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случая,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</w:t>
      </w:r>
      <w:r w:rsidRPr="0027165E">
        <w:rPr>
          <w:spacing w:val="1"/>
        </w:rPr>
        <w:t xml:space="preserve"> </w:t>
      </w:r>
      <w:r w:rsidRPr="0027165E">
        <w:t>со</w:t>
      </w:r>
      <w:r w:rsidRPr="0027165E">
        <w:rPr>
          <w:spacing w:val="1"/>
        </w:rPr>
        <w:t xml:space="preserve"> </w:t>
      </w:r>
      <w:r w:rsidRPr="0027165E">
        <w:t>смертельным</w:t>
      </w:r>
      <w:r w:rsidRPr="0027165E">
        <w:rPr>
          <w:spacing w:val="1"/>
        </w:rPr>
        <w:t xml:space="preserve"> </w:t>
      </w:r>
      <w:r w:rsidRPr="0027165E">
        <w:t>исходом)</w:t>
      </w:r>
      <w:r w:rsidRPr="0027165E">
        <w:rPr>
          <w:spacing w:val="1"/>
        </w:rPr>
        <w:t xml:space="preserve"> </w:t>
      </w:r>
      <w:r w:rsidRPr="0027165E">
        <w:t>по</w:t>
      </w:r>
      <w:r w:rsidRPr="0027165E">
        <w:rPr>
          <w:spacing w:val="1"/>
        </w:rPr>
        <w:t xml:space="preserve"> </w:t>
      </w:r>
      <w:r w:rsidRPr="0027165E">
        <w:rPr>
          <w:b/>
        </w:rPr>
        <w:t>форме</w:t>
      </w:r>
      <w:r w:rsidRPr="0027165E">
        <w:rPr>
          <w:b/>
          <w:spacing w:val="1"/>
        </w:rPr>
        <w:t xml:space="preserve"> </w:t>
      </w:r>
      <w:r w:rsidRPr="0027165E">
        <w:rPr>
          <w:b/>
        </w:rPr>
        <w:t>4</w:t>
      </w:r>
      <w:r w:rsidRPr="0027165E">
        <w:t>,</w:t>
      </w:r>
      <w:r w:rsidRPr="0027165E">
        <w:rPr>
          <w:spacing w:val="1"/>
        </w:rPr>
        <w:t xml:space="preserve"> </w:t>
      </w:r>
      <w:r w:rsidRPr="0027165E">
        <w:t>предусмотренной</w:t>
      </w:r>
      <w:r w:rsidRPr="0027165E">
        <w:rPr>
          <w:spacing w:val="1"/>
        </w:rPr>
        <w:t xml:space="preserve"> </w:t>
      </w:r>
      <w:r w:rsidRPr="0027165E">
        <w:t>приложением</w:t>
      </w:r>
      <w:r w:rsidRPr="0027165E">
        <w:rPr>
          <w:spacing w:val="1"/>
        </w:rPr>
        <w:t xml:space="preserve"> </w:t>
      </w:r>
      <w:r w:rsidRPr="0027165E">
        <w:t>3</w:t>
      </w:r>
      <w:r w:rsidRPr="0027165E">
        <w:rPr>
          <w:b/>
          <w:spacing w:val="1"/>
        </w:rPr>
        <w:t xml:space="preserve"> </w:t>
      </w:r>
      <w:r w:rsidRPr="0027165E">
        <w:t>к</w:t>
      </w:r>
      <w:r w:rsidRPr="0027165E">
        <w:rPr>
          <w:spacing w:val="1"/>
        </w:rPr>
        <w:t xml:space="preserve"> </w:t>
      </w:r>
      <w:r w:rsidRPr="0027165E">
        <w:t>настоящему</w:t>
      </w:r>
      <w:r w:rsidRPr="0027165E">
        <w:rPr>
          <w:spacing w:val="1"/>
        </w:rPr>
        <w:t xml:space="preserve"> </w:t>
      </w:r>
      <w:r w:rsidRPr="0027165E">
        <w:t>Положению, в двух экземплярах, которые подписываются всеми лицами, проводившими в</w:t>
      </w:r>
      <w:r w:rsidRPr="0027165E">
        <w:rPr>
          <w:spacing w:val="1"/>
        </w:rPr>
        <w:t xml:space="preserve"> </w:t>
      </w:r>
      <w:r w:rsidRPr="0027165E">
        <w:t>установленном</w:t>
      </w:r>
      <w:r w:rsidRPr="0027165E">
        <w:rPr>
          <w:spacing w:val="-2"/>
        </w:rPr>
        <w:t xml:space="preserve"> </w:t>
      </w:r>
      <w:r w:rsidRPr="0027165E">
        <w:t>порядке</w:t>
      </w:r>
      <w:r w:rsidRPr="0027165E">
        <w:rPr>
          <w:spacing w:val="-4"/>
        </w:rPr>
        <w:t xml:space="preserve"> </w:t>
      </w:r>
      <w:r w:rsidRPr="0027165E">
        <w:t>его</w:t>
      </w:r>
      <w:r w:rsidRPr="0027165E">
        <w:rPr>
          <w:spacing w:val="-1"/>
        </w:rPr>
        <w:t xml:space="preserve"> </w:t>
      </w:r>
      <w:r w:rsidRPr="0027165E">
        <w:t>расследование.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676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Расследованию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подлежат,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решению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комиссии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могут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считаться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несчастными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случаями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учитываться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оформляться</w:t>
      </w:r>
      <w:r w:rsidRPr="0027165E">
        <w:rPr>
          <w:spacing w:val="61"/>
          <w:sz w:val="24"/>
          <w:szCs w:val="24"/>
        </w:rPr>
        <w:t xml:space="preserve"> </w:t>
      </w:r>
      <w:r w:rsidRPr="0027165E">
        <w:rPr>
          <w:sz w:val="24"/>
          <w:szCs w:val="24"/>
        </w:rPr>
        <w:t>актом</w:t>
      </w:r>
      <w:r w:rsidRPr="0027165E">
        <w:rPr>
          <w:spacing w:val="-57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произвольной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формы: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27165E">
        <w:t>а)</w:t>
      </w:r>
      <w:r w:rsidRPr="0027165E">
        <w:rPr>
          <w:spacing w:val="1"/>
        </w:rPr>
        <w:t xml:space="preserve"> </w:t>
      </w:r>
      <w:r w:rsidRPr="0027165E">
        <w:t>смерть</w:t>
      </w:r>
      <w:r w:rsidRPr="0027165E">
        <w:rPr>
          <w:spacing w:val="1"/>
        </w:rPr>
        <w:t xml:space="preserve"> </w:t>
      </w:r>
      <w:r w:rsidRPr="0027165E">
        <w:t>вследствие</w:t>
      </w:r>
      <w:r w:rsidRPr="0027165E">
        <w:rPr>
          <w:spacing w:val="1"/>
        </w:rPr>
        <w:t xml:space="preserve"> </w:t>
      </w:r>
      <w:r w:rsidRPr="0027165E">
        <w:t>общего</w:t>
      </w:r>
      <w:r w:rsidRPr="0027165E">
        <w:rPr>
          <w:spacing w:val="1"/>
        </w:rPr>
        <w:t xml:space="preserve"> </w:t>
      </w:r>
      <w:r w:rsidRPr="0027165E">
        <w:t>заболевания</w:t>
      </w:r>
      <w:r w:rsidRPr="0027165E">
        <w:rPr>
          <w:spacing w:val="1"/>
        </w:rPr>
        <w:t xml:space="preserve"> </w:t>
      </w:r>
      <w:r w:rsidRPr="0027165E">
        <w:t>или</w:t>
      </w:r>
      <w:r w:rsidRPr="0027165E">
        <w:rPr>
          <w:spacing w:val="1"/>
        </w:rPr>
        <w:t xml:space="preserve"> </w:t>
      </w:r>
      <w:r w:rsidRPr="0027165E">
        <w:t>самоубийства,</w:t>
      </w:r>
      <w:r w:rsidRPr="0027165E">
        <w:rPr>
          <w:spacing w:val="1"/>
        </w:rPr>
        <w:t xml:space="preserve"> </w:t>
      </w:r>
      <w:r w:rsidRPr="0027165E">
        <w:t>подтвержденная</w:t>
      </w:r>
      <w:r w:rsidRPr="0027165E">
        <w:rPr>
          <w:spacing w:val="1"/>
        </w:rPr>
        <w:t xml:space="preserve"> </w:t>
      </w:r>
      <w:r w:rsidRPr="0027165E">
        <w:t>в</w:t>
      </w:r>
      <w:r w:rsidRPr="0027165E">
        <w:rPr>
          <w:spacing w:val="1"/>
        </w:rPr>
        <w:t xml:space="preserve"> </w:t>
      </w:r>
      <w:r w:rsidRPr="0027165E">
        <w:t>установленном</w:t>
      </w:r>
      <w:r w:rsidRPr="0027165E">
        <w:rPr>
          <w:spacing w:val="-3"/>
        </w:rPr>
        <w:t xml:space="preserve"> </w:t>
      </w:r>
      <w:r w:rsidRPr="0027165E">
        <w:t>порядке</w:t>
      </w:r>
      <w:r w:rsidRPr="0027165E">
        <w:rPr>
          <w:spacing w:val="-3"/>
        </w:rPr>
        <w:t xml:space="preserve"> </w:t>
      </w:r>
      <w:r w:rsidRPr="0027165E">
        <w:t>учреждением</w:t>
      </w:r>
      <w:r w:rsidRPr="0027165E">
        <w:rPr>
          <w:spacing w:val="-2"/>
        </w:rPr>
        <w:t xml:space="preserve"> </w:t>
      </w:r>
      <w:r w:rsidRPr="0027165E">
        <w:t>здравоохранения</w:t>
      </w:r>
      <w:r w:rsidRPr="0027165E">
        <w:rPr>
          <w:spacing w:val="-1"/>
        </w:rPr>
        <w:t xml:space="preserve"> </w:t>
      </w:r>
      <w:r w:rsidRPr="0027165E">
        <w:t>и</w:t>
      </w:r>
      <w:r w:rsidRPr="0027165E">
        <w:rPr>
          <w:spacing w:val="-2"/>
        </w:rPr>
        <w:t xml:space="preserve"> </w:t>
      </w:r>
      <w:r w:rsidRPr="0027165E">
        <w:t>следственными</w:t>
      </w:r>
      <w:r w:rsidRPr="0027165E">
        <w:rPr>
          <w:spacing w:val="-1"/>
        </w:rPr>
        <w:t xml:space="preserve"> </w:t>
      </w:r>
      <w:r w:rsidRPr="0027165E">
        <w:t>органами;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27165E">
        <w:t>б)</w:t>
      </w:r>
      <w:r w:rsidRPr="0027165E">
        <w:rPr>
          <w:spacing w:val="1"/>
        </w:rPr>
        <w:t xml:space="preserve"> </w:t>
      </w:r>
      <w:r w:rsidRPr="0027165E">
        <w:t>смерть,</w:t>
      </w:r>
      <w:r w:rsidRPr="0027165E">
        <w:rPr>
          <w:spacing w:val="1"/>
        </w:rPr>
        <w:t xml:space="preserve"> </w:t>
      </w:r>
      <w:r w:rsidRPr="0027165E">
        <w:t>единственной</w:t>
      </w:r>
      <w:r w:rsidRPr="0027165E">
        <w:rPr>
          <w:spacing w:val="1"/>
        </w:rPr>
        <w:t xml:space="preserve"> </w:t>
      </w:r>
      <w:r w:rsidRPr="0027165E">
        <w:t>причиной</w:t>
      </w:r>
      <w:r w:rsidRPr="0027165E">
        <w:rPr>
          <w:spacing w:val="1"/>
        </w:rPr>
        <w:t xml:space="preserve"> </w:t>
      </w:r>
      <w:r w:rsidRPr="0027165E">
        <w:t>которой</w:t>
      </w:r>
      <w:r w:rsidRPr="0027165E">
        <w:rPr>
          <w:spacing w:val="1"/>
        </w:rPr>
        <w:t xml:space="preserve"> </w:t>
      </w:r>
      <w:r w:rsidRPr="0027165E">
        <w:t>явилось</w:t>
      </w:r>
      <w:r w:rsidRPr="0027165E">
        <w:rPr>
          <w:spacing w:val="1"/>
        </w:rPr>
        <w:t xml:space="preserve"> </w:t>
      </w:r>
      <w:r w:rsidRPr="0027165E">
        <w:t>(по</w:t>
      </w:r>
      <w:r w:rsidRPr="0015500D">
        <w:rPr>
          <w:spacing w:val="1"/>
        </w:rPr>
        <w:t xml:space="preserve"> </w:t>
      </w:r>
      <w:r w:rsidRPr="0015500D">
        <w:t>заключению</w:t>
      </w:r>
      <w:r w:rsidRPr="0015500D">
        <w:rPr>
          <w:spacing w:val="1"/>
        </w:rPr>
        <w:t xml:space="preserve"> </w:t>
      </w:r>
      <w:r w:rsidRPr="0015500D">
        <w:t>учреждения</w:t>
      </w:r>
      <w:r w:rsidRPr="0015500D">
        <w:rPr>
          <w:spacing w:val="1"/>
        </w:rPr>
        <w:t xml:space="preserve"> </w:t>
      </w:r>
      <w:r w:rsidRPr="0015500D">
        <w:t>здравоохранения) алкогольное или наркотическое опьянение (отравление) работника, не</w:t>
      </w:r>
      <w:r w:rsidRPr="0015500D">
        <w:rPr>
          <w:spacing w:val="1"/>
        </w:rPr>
        <w:t xml:space="preserve"> </w:t>
      </w:r>
      <w:r w:rsidRPr="0015500D">
        <w:t>связанное</w:t>
      </w:r>
      <w:r w:rsidRPr="0015500D">
        <w:rPr>
          <w:spacing w:val="1"/>
        </w:rPr>
        <w:t xml:space="preserve"> </w:t>
      </w:r>
      <w:r w:rsidRPr="0015500D">
        <w:t>с</w:t>
      </w:r>
      <w:r w:rsidRPr="0015500D">
        <w:rPr>
          <w:spacing w:val="1"/>
        </w:rPr>
        <w:t xml:space="preserve"> </w:t>
      </w:r>
      <w:r w:rsidRPr="0015500D">
        <w:t>нарушениями</w:t>
      </w:r>
      <w:r w:rsidRPr="0015500D">
        <w:rPr>
          <w:spacing w:val="1"/>
        </w:rPr>
        <w:t xml:space="preserve"> </w:t>
      </w:r>
      <w:r w:rsidRPr="0015500D">
        <w:t>технологического</w:t>
      </w:r>
      <w:r w:rsidRPr="0015500D">
        <w:rPr>
          <w:spacing w:val="1"/>
        </w:rPr>
        <w:t xml:space="preserve"> </w:t>
      </w:r>
      <w:r w:rsidRPr="0015500D">
        <w:t>процесса,</w:t>
      </w:r>
      <w:r w:rsidRPr="0015500D">
        <w:rPr>
          <w:spacing w:val="1"/>
        </w:rPr>
        <w:t xml:space="preserve"> </w:t>
      </w:r>
      <w:r w:rsidRPr="0015500D">
        <w:t>где</w:t>
      </w:r>
      <w:r w:rsidRPr="0015500D">
        <w:rPr>
          <w:spacing w:val="1"/>
        </w:rPr>
        <w:t xml:space="preserve"> </w:t>
      </w:r>
      <w:r w:rsidRPr="0015500D">
        <w:t>используются</w:t>
      </w:r>
      <w:r w:rsidRPr="0015500D">
        <w:rPr>
          <w:spacing w:val="1"/>
        </w:rPr>
        <w:t xml:space="preserve"> </w:t>
      </w:r>
      <w:r w:rsidRPr="0015500D">
        <w:t>технические</w:t>
      </w:r>
      <w:r w:rsidRPr="0015500D">
        <w:rPr>
          <w:spacing w:val="1"/>
        </w:rPr>
        <w:t xml:space="preserve"> </w:t>
      </w:r>
      <w:r w:rsidRPr="0015500D">
        <w:t>спирты,</w:t>
      </w:r>
      <w:r w:rsidRPr="0015500D">
        <w:rPr>
          <w:spacing w:val="-1"/>
        </w:rPr>
        <w:t xml:space="preserve"> </w:t>
      </w:r>
      <w:r w:rsidRPr="0015500D">
        <w:t>ароматические,</w:t>
      </w:r>
      <w:r w:rsidRPr="0015500D">
        <w:rPr>
          <w:spacing w:val="-1"/>
        </w:rPr>
        <w:t xml:space="preserve"> </w:t>
      </w:r>
      <w:r w:rsidRPr="0015500D">
        <w:t>наркотические</w:t>
      </w:r>
      <w:r w:rsidRPr="0015500D">
        <w:rPr>
          <w:spacing w:val="-1"/>
        </w:rPr>
        <w:t xml:space="preserve"> </w:t>
      </w:r>
      <w:r w:rsidRPr="0015500D">
        <w:t>и</w:t>
      </w:r>
      <w:r w:rsidRPr="0015500D">
        <w:rPr>
          <w:spacing w:val="-1"/>
        </w:rPr>
        <w:t xml:space="preserve"> </w:t>
      </w:r>
      <w:r w:rsidRPr="0015500D">
        <w:t>другие</w:t>
      </w:r>
      <w:r w:rsidRPr="0015500D">
        <w:rPr>
          <w:spacing w:val="-1"/>
        </w:rPr>
        <w:t xml:space="preserve"> </w:t>
      </w:r>
      <w:r w:rsidRPr="0015500D">
        <w:t>аналогичные</w:t>
      </w:r>
      <w:r w:rsidRPr="0015500D">
        <w:rPr>
          <w:spacing w:val="-2"/>
        </w:rPr>
        <w:t xml:space="preserve"> </w:t>
      </w:r>
      <w:r w:rsidRPr="0015500D">
        <w:t>вещества;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в)</w:t>
      </w:r>
      <w:r w:rsidRPr="0015500D">
        <w:rPr>
          <w:spacing w:val="1"/>
        </w:rPr>
        <w:t xml:space="preserve"> </w:t>
      </w:r>
      <w:r w:rsidRPr="0015500D">
        <w:t>несчастный</w:t>
      </w:r>
      <w:r w:rsidRPr="0015500D">
        <w:rPr>
          <w:spacing w:val="1"/>
        </w:rPr>
        <w:t xml:space="preserve"> </w:t>
      </w:r>
      <w:r w:rsidRPr="0015500D">
        <w:t>случай,</w:t>
      </w:r>
      <w:r w:rsidRPr="0015500D">
        <w:rPr>
          <w:spacing w:val="1"/>
        </w:rPr>
        <w:t xml:space="preserve"> </w:t>
      </w:r>
      <w:r w:rsidRPr="0015500D">
        <w:t>происшедший</w:t>
      </w:r>
      <w:r w:rsidRPr="0015500D">
        <w:rPr>
          <w:spacing w:val="1"/>
        </w:rPr>
        <w:t xml:space="preserve"> </w:t>
      </w:r>
      <w:r w:rsidRPr="0015500D">
        <w:t>при</w:t>
      </w:r>
      <w:r w:rsidRPr="0015500D">
        <w:rPr>
          <w:spacing w:val="1"/>
        </w:rPr>
        <w:t xml:space="preserve"> </w:t>
      </w:r>
      <w:r w:rsidRPr="0015500D">
        <w:t>совершении</w:t>
      </w:r>
      <w:r w:rsidRPr="0015500D">
        <w:rPr>
          <w:spacing w:val="1"/>
        </w:rPr>
        <w:t xml:space="preserve"> </w:t>
      </w:r>
      <w:r w:rsidRPr="0015500D">
        <w:t>пострадавшим</w:t>
      </w:r>
      <w:r w:rsidRPr="0015500D">
        <w:rPr>
          <w:spacing w:val="1"/>
        </w:rPr>
        <w:t xml:space="preserve"> </w:t>
      </w:r>
      <w:r w:rsidRPr="0015500D">
        <w:t>проступка,</w:t>
      </w:r>
      <w:r w:rsidRPr="0015500D">
        <w:rPr>
          <w:spacing w:val="1"/>
        </w:rPr>
        <w:t xml:space="preserve"> </w:t>
      </w:r>
      <w:r w:rsidRPr="0015500D">
        <w:t>содержащего</w:t>
      </w:r>
      <w:r w:rsidRPr="0015500D">
        <w:rPr>
          <w:spacing w:val="1"/>
        </w:rPr>
        <w:t xml:space="preserve"> </w:t>
      </w:r>
      <w:r w:rsidRPr="0015500D">
        <w:t>по</w:t>
      </w:r>
      <w:r w:rsidRPr="0015500D">
        <w:rPr>
          <w:spacing w:val="1"/>
        </w:rPr>
        <w:t xml:space="preserve"> </w:t>
      </w:r>
      <w:r w:rsidRPr="0015500D">
        <w:t>заключению</w:t>
      </w:r>
      <w:r w:rsidRPr="0015500D">
        <w:rPr>
          <w:spacing w:val="1"/>
        </w:rPr>
        <w:t xml:space="preserve"> </w:t>
      </w:r>
      <w:r w:rsidRPr="0015500D">
        <w:t>представителей</w:t>
      </w:r>
      <w:r w:rsidRPr="0015500D">
        <w:rPr>
          <w:spacing w:val="1"/>
        </w:rPr>
        <w:t xml:space="preserve"> </w:t>
      </w:r>
      <w:r w:rsidRPr="0015500D">
        <w:t>правоохранительных</w:t>
      </w:r>
      <w:r w:rsidRPr="0015500D">
        <w:rPr>
          <w:spacing w:val="1"/>
        </w:rPr>
        <w:t xml:space="preserve"> </w:t>
      </w:r>
      <w:r w:rsidRPr="0015500D">
        <w:t>органов</w:t>
      </w:r>
      <w:r w:rsidRPr="0015500D">
        <w:rPr>
          <w:spacing w:val="1"/>
        </w:rPr>
        <w:t xml:space="preserve"> </w:t>
      </w:r>
      <w:r w:rsidRPr="0015500D">
        <w:t>признаки</w:t>
      </w:r>
      <w:r w:rsidRPr="0015500D">
        <w:rPr>
          <w:spacing w:val="-57"/>
        </w:rPr>
        <w:t xml:space="preserve"> </w:t>
      </w:r>
      <w:r w:rsidRPr="0015500D">
        <w:t>уголовно</w:t>
      </w:r>
      <w:r w:rsidRPr="0015500D">
        <w:rPr>
          <w:spacing w:val="-1"/>
        </w:rPr>
        <w:t xml:space="preserve"> </w:t>
      </w:r>
      <w:r w:rsidRPr="0015500D">
        <w:t>наказуемого деяния.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709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Результаты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каждого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рассматриваются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участием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профсоюзного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уполномоченного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работниками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представительного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принятия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соответствующих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решений,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направленных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профилактику</w:t>
      </w:r>
      <w:r w:rsidRPr="0015500D">
        <w:rPr>
          <w:spacing w:val="-9"/>
          <w:sz w:val="24"/>
          <w:szCs w:val="24"/>
        </w:rPr>
        <w:t xml:space="preserve"> </w:t>
      </w:r>
      <w:r w:rsidRPr="0015500D">
        <w:rPr>
          <w:sz w:val="24"/>
          <w:szCs w:val="24"/>
        </w:rPr>
        <w:t>и предупреждение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717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разногласий,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возникших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между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ходе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причинах,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лицах,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виновных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допущенных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нарушениях,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учете,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квалификации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др.),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принимается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большинством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голосов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членов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комиссии.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этом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согласные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принятым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решением,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подписывают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изложением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своего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аргументированного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особого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мнения,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которое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приобщается к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материалам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Особое</w:t>
      </w:r>
      <w:r w:rsidRPr="0015500D">
        <w:rPr>
          <w:spacing w:val="1"/>
        </w:rPr>
        <w:t xml:space="preserve"> </w:t>
      </w:r>
      <w:r w:rsidRPr="0015500D">
        <w:t>мнение</w:t>
      </w:r>
      <w:r w:rsidRPr="0015500D">
        <w:rPr>
          <w:spacing w:val="1"/>
        </w:rPr>
        <w:t xml:space="preserve"> </w:t>
      </w:r>
      <w:r w:rsidRPr="0015500D">
        <w:t>членов</w:t>
      </w:r>
      <w:r w:rsidRPr="0015500D">
        <w:rPr>
          <w:spacing w:val="1"/>
        </w:rPr>
        <w:t xml:space="preserve"> </w:t>
      </w:r>
      <w:r w:rsidRPr="0015500D">
        <w:t>комиссии</w:t>
      </w:r>
      <w:r w:rsidRPr="0015500D">
        <w:rPr>
          <w:spacing w:val="1"/>
        </w:rPr>
        <w:t xml:space="preserve"> </w:t>
      </w:r>
      <w:r w:rsidRPr="0015500D">
        <w:t>рассматривается</w:t>
      </w:r>
      <w:r w:rsidRPr="0015500D">
        <w:rPr>
          <w:spacing w:val="1"/>
        </w:rPr>
        <w:t xml:space="preserve"> </w:t>
      </w:r>
      <w:r w:rsidRPr="0015500D">
        <w:t>руководителями</w:t>
      </w:r>
      <w:r w:rsidRPr="0015500D">
        <w:rPr>
          <w:spacing w:val="1"/>
        </w:rPr>
        <w:t xml:space="preserve"> </w:t>
      </w:r>
      <w:r w:rsidRPr="0015500D">
        <w:t>организаций,</w:t>
      </w:r>
      <w:r w:rsidRPr="0015500D">
        <w:rPr>
          <w:spacing w:val="1"/>
        </w:rPr>
        <w:t xml:space="preserve"> </w:t>
      </w:r>
      <w:r w:rsidRPr="0015500D">
        <w:t>направивших их для участия в расследовании, которые с учетом рассмотрения материалов</w:t>
      </w:r>
      <w:r w:rsidRPr="0015500D">
        <w:rPr>
          <w:spacing w:val="1"/>
        </w:rPr>
        <w:t xml:space="preserve"> </w:t>
      </w:r>
      <w:r w:rsidRPr="0015500D">
        <w:t>расследования несчастного случая принимают решение о целесообразности обжалования</w:t>
      </w:r>
      <w:r w:rsidRPr="0015500D">
        <w:rPr>
          <w:spacing w:val="1"/>
        </w:rPr>
        <w:t xml:space="preserve"> </w:t>
      </w:r>
      <w:r w:rsidRPr="0015500D">
        <w:t>выводов</w:t>
      </w:r>
      <w:r w:rsidRPr="0015500D">
        <w:rPr>
          <w:spacing w:val="-2"/>
        </w:rPr>
        <w:t xml:space="preserve"> </w:t>
      </w:r>
      <w:r w:rsidRPr="0015500D">
        <w:t>комиссии в</w:t>
      </w:r>
      <w:r w:rsidRPr="0015500D">
        <w:rPr>
          <w:spacing w:val="-2"/>
        </w:rPr>
        <w:t xml:space="preserve"> </w:t>
      </w:r>
      <w:r w:rsidRPr="0015500D">
        <w:t>порядке,</w:t>
      </w:r>
      <w:r w:rsidRPr="0015500D">
        <w:rPr>
          <w:spacing w:val="2"/>
        </w:rPr>
        <w:t xml:space="preserve"> </w:t>
      </w:r>
      <w:r w:rsidRPr="0015500D">
        <w:t>установленном</w:t>
      </w:r>
      <w:r w:rsidRPr="0015500D">
        <w:rPr>
          <w:spacing w:val="-1"/>
        </w:rPr>
        <w:t xml:space="preserve"> </w:t>
      </w:r>
      <w:r w:rsidRPr="0015500D">
        <w:t>статьей</w:t>
      </w:r>
      <w:r w:rsidRPr="0015500D">
        <w:rPr>
          <w:spacing w:val="-1"/>
        </w:rPr>
        <w:t xml:space="preserve"> </w:t>
      </w:r>
      <w:r w:rsidRPr="0015500D">
        <w:t>231 Кодекса.</w:t>
      </w:r>
    </w:p>
    <w:p w:rsidR="0041293A" w:rsidRPr="0015500D" w:rsidRDefault="0041293A" w:rsidP="003304C3">
      <w:pPr>
        <w:pStyle w:val="ListParagraph"/>
        <w:numPr>
          <w:ilvl w:val="1"/>
          <w:numId w:val="9"/>
        </w:numPr>
        <w:tabs>
          <w:tab w:val="left" w:pos="1537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При выявлении несчастного случая на производстве, о котором работодателем не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было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сообщено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соответствующие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сроки,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п.п.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3.1.,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3.2.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3.3.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настоящего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(далее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сокрытый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производстве),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поступлении</w:t>
      </w:r>
      <w:r w:rsidRPr="0015500D">
        <w:rPr>
          <w:spacing w:val="60"/>
          <w:sz w:val="24"/>
          <w:szCs w:val="24"/>
        </w:rPr>
        <w:t xml:space="preserve"> </w:t>
      </w:r>
      <w:r w:rsidRPr="0015500D">
        <w:rPr>
          <w:sz w:val="24"/>
          <w:szCs w:val="24"/>
        </w:rPr>
        <w:t>жалобы, заявления, иного обращения пострадавшего, его доверенного лица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 родственников погибшего в результате несчастного случая о несогласии их с выводами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также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поступлении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представителя)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сообщения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последствиях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иной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информации,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свидетельствующей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порядка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(отсутствие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своевременного сообщения о тяжелом или смертельном несчастном случае, расследование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комиссией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ненадлежащего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состава,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изменение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степени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тяжести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последствий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случая),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государственный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труда,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независимо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срока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давности</w:t>
      </w:r>
      <w:r>
        <w:rPr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проводит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дополнительное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как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правило, с участием профсоюзного инспектора труда, при необходимости - представителей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  <w:r w:rsidRPr="003304C3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органов государственного надзора</w:t>
      </w:r>
      <w:r w:rsidRPr="003304C3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3304C3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контроля.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15500D">
        <w:t>По</w:t>
      </w:r>
      <w:r w:rsidRPr="0015500D">
        <w:rPr>
          <w:spacing w:val="1"/>
        </w:rPr>
        <w:t xml:space="preserve"> </w:t>
      </w:r>
      <w:r w:rsidRPr="0015500D">
        <w:t>результатам</w:t>
      </w:r>
      <w:r w:rsidRPr="0015500D">
        <w:rPr>
          <w:spacing w:val="1"/>
        </w:rPr>
        <w:t xml:space="preserve"> </w:t>
      </w:r>
      <w:r w:rsidRPr="0027165E">
        <w:t>расследования</w:t>
      </w:r>
      <w:r w:rsidRPr="0027165E">
        <w:rPr>
          <w:spacing w:val="1"/>
        </w:rPr>
        <w:t xml:space="preserve"> </w:t>
      </w:r>
      <w:r w:rsidRPr="0027165E">
        <w:t>государственный</w:t>
      </w:r>
      <w:r w:rsidRPr="0027165E">
        <w:rPr>
          <w:spacing w:val="1"/>
        </w:rPr>
        <w:t xml:space="preserve"> </w:t>
      </w:r>
      <w:r w:rsidRPr="0027165E">
        <w:t>инспектор</w:t>
      </w:r>
      <w:r w:rsidRPr="0027165E">
        <w:rPr>
          <w:spacing w:val="1"/>
        </w:rPr>
        <w:t xml:space="preserve"> </w:t>
      </w:r>
      <w:r w:rsidRPr="0027165E">
        <w:t>труда</w:t>
      </w:r>
      <w:r w:rsidRPr="0027165E">
        <w:rPr>
          <w:spacing w:val="1"/>
        </w:rPr>
        <w:t xml:space="preserve"> </w:t>
      </w:r>
      <w:r w:rsidRPr="0027165E">
        <w:t>составляет</w:t>
      </w:r>
      <w:r w:rsidRPr="0027165E">
        <w:rPr>
          <w:spacing w:val="-57"/>
        </w:rPr>
        <w:t xml:space="preserve"> </w:t>
      </w:r>
      <w:r w:rsidRPr="0027165E">
        <w:t xml:space="preserve">заключение по </w:t>
      </w:r>
      <w:r w:rsidRPr="0027165E">
        <w:rPr>
          <w:b/>
        </w:rPr>
        <w:t>форме 5</w:t>
      </w:r>
      <w:r w:rsidRPr="0027165E">
        <w:t>, предусмотренной приложением 4</w:t>
      </w:r>
      <w:r w:rsidRPr="0027165E">
        <w:rPr>
          <w:b/>
        </w:rPr>
        <w:t xml:space="preserve"> </w:t>
      </w:r>
      <w:r w:rsidRPr="0027165E">
        <w:t>к настоящему Положению, и</w:t>
      </w:r>
      <w:r w:rsidRPr="0027165E">
        <w:rPr>
          <w:spacing w:val="1"/>
        </w:rPr>
        <w:t xml:space="preserve"> </w:t>
      </w:r>
      <w:r w:rsidRPr="0027165E">
        <w:t>выдает</w:t>
      </w:r>
      <w:r w:rsidRPr="0027165E">
        <w:rPr>
          <w:spacing w:val="1"/>
        </w:rPr>
        <w:t xml:space="preserve"> </w:t>
      </w:r>
      <w:r w:rsidRPr="0027165E">
        <w:t>предписание,</w:t>
      </w:r>
      <w:r w:rsidRPr="0027165E">
        <w:rPr>
          <w:spacing w:val="1"/>
        </w:rPr>
        <w:t xml:space="preserve"> </w:t>
      </w:r>
      <w:r w:rsidRPr="0027165E">
        <w:t>являющиеся</w:t>
      </w:r>
      <w:r w:rsidRPr="0027165E">
        <w:rPr>
          <w:spacing w:val="1"/>
        </w:rPr>
        <w:t xml:space="preserve"> </w:t>
      </w:r>
      <w:r w:rsidRPr="0027165E">
        <w:t>обязательными</w:t>
      </w:r>
      <w:r w:rsidRPr="0027165E">
        <w:rPr>
          <w:spacing w:val="1"/>
        </w:rPr>
        <w:t xml:space="preserve"> </w:t>
      </w:r>
      <w:r w:rsidRPr="0027165E">
        <w:t>для</w:t>
      </w:r>
      <w:r w:rsidRPr="0027165E">
        <w:rPr>
          <w:spacing w:val="1"/>
        </w:rPr>
        <w:t xml:space="preserve"> </w:t>
      </w:r>
      <w:r w:rsidRPr="0027165E">
        <w:t>исполнения</w:t>
      </w:r>
      <w:r w:rsidRPr="0027165E">
        <w:rPr>
          <w:spacing w:val="1"/>
        </w:rPr>
        <w:t xml:space="preserve"> </w:t>
      </w:r>
      <w:r w:rsidRPr="0027165E">
        <w:t>работодателем</w:t>
      </w:r>
      <w:r w:rsidRPr="0027165E">
        <w:rPr>
          <w:spacing w:val="1"/>
        </w:rPr>
        <w:t xml:space="preserve"> </w:t>
      </w:r>
      <w:r w:rsidRPr="0027165E">
        <w:t>(его</w:t>
      </w:r>
      <w:r w:rsidRPr="0027165E">
        <w:rPr>
          <w:spacing w:val="1"/>
        </w:rPr>
        <w:t xml:space="preserve"> </w:t>
      </w:r>
      <w:r w:rsidRPr="0027165E">
        <w:t>представителем).</w:t>
      </w:r>
    </w:p>
    <w:p w:rsidR="0041293A" w:rsidRDefault="0041293A" w:rsidP="0015500D">
      <w:pPr>
        <w:pStyle w:val="BodyText"/>
        <w:ind w:firstLine="709"/>
        <w:jc w:val="both"/>
      </w:pPr>
    </w:p>
    <w:p w:rsidR="0041293A" w:rsidRDefault="0041293A" w:rsidP="0015500D">
      <w:pPr>
        <w:pStyle w:val="BodyText"/>
        <w:ind w:firstLine="709"/>
        <w:jc w:val="both"/>
      </w:pPr>
    </w:p>
    <w:p w:rsidR="0041293A" w:rsidRDefault="0041293A" w:rsidP="0015500D">
      <w:pPr>
        <w:pStyle w:val="BodyText"/>
        <w:ind w:firstLine="709"/>
        <w:jc w:val="both"/>
      </w:pPr>
    </w:p>
    <w:p w:rsidR="0041293A" w:rsidRPr="0015500D" w:rsidRDefault="0041293A" w:rsidP="003304C3">
      <w:pPr>
        <w:pStyle w:val="11"/>
        <w:numPr>
          <w:ilvl w:val="0"/>
          <w:numId w:val="9"/>
        </w:numPr>
        <w:tabs>
          <w:tab w:val="left" w:pos="1275"/>
        </w:tabs>
        <w:ind w:left="0" w:firstLine="709"/>
        <w:jc w:val="center"/>
        <w:outlineLvl w:val="9"/>
      </w:pPr>
      <w:r w:rsidRPr="0027165E">
        <w:t>Порядок</w:t>
      </w:r>
      <w:r w:rsidRPr="0027165E">
        <w:rPr>
          <w:spacing w:val="14"/>
        </w:rPr>
        <w:t xml:space="preserve"> </w:t>
      </w:r>
      <w:r w:rsidRPr="0027165E">
        <w:t>оформления</w:t>
      </w:r>
      <w:r w:rsidRPr="0027165E">
        <w:rPr>
          <w:spacing w:val="14"/>
        </w:rPr>
        <w:t xml:space="preserve"> </w:t>
      </w:r>
      <w:r w:rsidRPr="0027165E">
        <w:t>акта</w:t>
      </w:r>
      <w:r w:rsidRPr="0015500D">
        <w:rPr>
          <w:spacing w:val="12"/>
        </w:rPr>
        <w:t xml:space="preserve"> </w:t>
      </w:r>
      <w:r w:rsidRPr="0015500D">
        <w:t>по</w:t>
      </w:r>
      <w:r w:rsidRPr="0015500D">
        <w:rPr>
          <w:spacing w:val="14"/>
        </w:rPr>
        <w:t xml:space="preserve"> </w:t>
      </w:r>
      <w:r w:rsidRPr="0015500D">
        <w:t>форме</w:t>
      </w:r>
      <w:r w:rsidRPr="0015500D">
        <w:rPr>
          <w:spacing w:val="13"/>
        </w:rPr>
        <w:t xml:space="preserve"> </w:t>
      </w:r>
      <w:r w:rsidRPr="0015500D">
        <w:t>Н-1</w:t>
      </w:r>
      <w:r w:rsidRPr="0015500D">
        <w:rPr>
          <w:spacing w:val="14"/>
        </w:rPr>
        <w:t xml:space="preserve"> </w:t>
      </w:r>
      <w:r w:rsidRPr="0015500D">
        <w:t>о</w:t>
      </w:r>
      <w:r w:rsidRPr="0015500D">
        <w:rPr>
          <w:spacing w:val="14"/>
        </w:rPr>
        <w:t xml:space="preserve"> </w:t>
      </w:r>
      <w:r w:rsidRPr="0015500D">
        <w:t>несчастном</w:t>
      </w:r>
      <w:r w:rsidRPr="0015500D">
        <w:rPr>
          <w:spacing w:val="14"/>
        </w:rPr>
        <w:t xml:space="preserve"> </w:t>
      </w:r>
      <w:r w:rsidRPr="0015500D">
        <w:t>случае</w:t>
      </w:r>
      <w:r w:rsidRPr="0015500D">
        <w:rPr>
          <w:spacing w:val="13"/>
        </w:rPr>
        <w:t xml:space="preserve"> </w:t>
      </w:r>
      <w:r w:rsidRPr="0015500D">
        <w:t>на</w:t>
      </w:r>
      <w:r w:rsidRPr="0015500D">
        <w:rPr>
          <w:spacing w:val="14"/>
        </w:rPr>
        <w:t xml:space="preserve"> </w:t>
      </w:r>
      <w:r w:rsidRPr="0015500D">
        <w:t>производстве</w:t>
      </w:r>
      <w:r w:rsidRPr="0015500D">
        <w:rPr>
          <w:spacing w:val="-57"/>
        </w:rPr>
        <w:t xml:space="preserve"> </w:t>
      </w:r>
      <w:r w:rsidRPr="0015500D">
        <w:t>и</w:t>
      </w:r>
      <w:r w:rsidRPr="0015500D">
        <w:rPr>
          <w:spacing w:val="-1"/>
        </w:rPr>
        <w:t xml:space="preserve"> </w:t>
      </w:r>
      <w:r w:rsidRPr="0015500D">
        <w:t>учета несчастного случая на</w:t>
      </w:r>
      <w:r w:rsidRPr="0015500D">
        <w:rPr>
          <w:spacing w:val="-1"/>
        </w:rPr>
        <w:t xml:space="preserve"> </w:t>
      </w:r>
      <w:r w:rsidRPr="0015500D">
        <w:t>производстве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56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Несчастные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квалифицированные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комиссией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государственными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проводившими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как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 подлежат оформлению актом о несчастном случае на производстве по форме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Н-1.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Акт</w:t>
      </w:r>
      <w:r w:rsidRPr="0015500D">
        <w:rPr>
          <w:spacing w:val="1"/>
        </w:rPr>
        <w:t xml:space="preserve"> </w:t>
      </w:r>
      <w:r w:rsidRPr="0015500D">
        <w:t>формы</w:t>
      </w:r>
      <w:r w:rsidRPr="0015500D">
        <w:rPr>
          <w:spacing w:val="1"/>
        </w:rPr>
        <w:t xml:space="preserve"> </w:t>
      </w:r>
      <w:r w:rsidRPr="0015500D">
        <w:t>Н-1</w:t>
      </w:r>
      <w:r w:rsidRPr="0015500D">
        <w:rPr>
          <w:spacing w:val="1"/>
        </w:rPr>
        <w:t xml:space="preserve"> </w:t>
      </w:r>
      <w:r w:rsidRPr="0015500D">
        <w:t>составляется</w:t>
      </w:r>
      <w:r w:rsidRPr="0015500D">
        <w:rPr>
          <w:spacing w:val="1"/>
        </w:rPr>
        <w:t xml:space="preserve"> </w:t>
      </w:r>
      <w:r w:rsidRPr="0015500D">
        <w:t>комиссией,</w:t>
      </w:r>
      <w:r w:rsidRPr="0015500D">
        <w:rPr>
          <w:spacing w:val="1"/>
        </w:rPr>
        <w:t xml:space="preserve"> </w:t>
      </w:r>
      <w:r w:rsidRPr="0015500D">
        <w:t>проводившей</w:t>
      </w:r>
      <w:r w:rsidRPr="0015500D">
        <w:rPr>
          <w:spacing w:val="1"/>
        </w:rPr>
        <w:t xml:space="preserve"> </w:t>
      </w:r>
      <w:r w:rsidRPr="0015500D">
        <w:t>расследование</w:t>
      </w:r>
      <w:r w:rsidRPr="0015500D">
        <w:rPr>
          <w:spacing w:val="1"/>
        </w:rPr>
        <w:t xml:space="preserve"> </w:t>
      </w:r>
      <w:r w:rsidRPr="0015500D">
        <w:t>несчастного</w:t>
      </w:r>
      <w:r w:rsidRPr="0015500D">
        <w:rPr>
          <w:spacing w:val="1"/>
        </w:rPr>
        <w:t xml:space="preserve"> </w:t>
      </w:r>
      <w:r w:rsidRPr="0015500D">
        <w:t>случая на производстве, в двух экземплярах, обладающих равной юридической силой. При</w:t>
      </w:r>
      <w:r w:rsidRPr="0015500D">
        <w:rPr>
          <w:spacing w:val="1"/>
        </w:rPr>
        <w:t xml:space="preserve"> </w:t>
      </w:r>
      <w:r w:rsidRPr="0015500D">
        <w:t>несчастном</w:t>
      </w:r>
      <w:r w:rsidRPr="0015500D">
        <w:rPr>
          <w:spacing w:val="1"/>
        </w:rPr>
        <w:t xml:space="preserve"> </w:t>
      </w:r>
      <w:r w:rsidRPr="0015500D">
        <w:t>случае</w:t>
      </w:r>
      <w:r w:rsidRPr="0015500D">
        <w:rPr>
          <w:spacing w:val="1"/>
        </w:rPr>
        <w:t xml:space="preserve"> </w:t>
      </w:r>
      <w:r w:rsidRPr="0015500D">
        <w:t>на</w:t>
      </w:r>
      <w:r w:rsidRPr="0015500D">
        <w:rPr>
          <w:spacing w:val="1"/>
        </w:rPr>
        <w:t xml:space="preserve"> </w:t>
      </w:r>
      <w:r w:rsidRPr="0015500D">
        <w:t>производстве</w:t>
      </w:r>
      <w:r w:rsidRPr="0015500D">
        <w:rPr>
          <w:spacing w:val="1"/>
        </w:rPr>
        <w:t xml:space="preserve"> </w:t>
      </w:r>
      <w:r w:rsidRPr="0015500D">
        <w:t>с</w:t>
      </w:r>
      <w:r w:rsidRPr="0015500D">
        <w:rPr>
          <w:spacing w:val="1"/>
        </w:rPr>
        <w:t xml:space="preserve"> </w:t>
      </w:r>
      <w:r w:rsidRPr="0015500D">
        <w:t>застрахованным</w:t>
      </w:r>
      <w:r w:rsidRPr="0015500D">
        <w:rPr>
          <w:spacing w:val="1"/>
        </w:rPr>
        <w:t xml:space="preserve"> </w:t>
      </w:r>
      <w:r w:rsidRPr="0015500D">
        <w:t>составляется</w:t>
      </w:r>
      <w:r w:rsidRPr="0015500D">
        <w:rPr>
          <w:spacing w:val="1"/>
        </w:rPr>
        <w:t xml:space="preserve"> </w:t>
      </w:r>
      <w:r w:rsidRPr="0015500D">
        <w:t>дополнительный</w:t>
      </w:r>
      <w:r w:rsidRPr="0015500D">
        <w:rPr>
          <w:spacing w:val="1"/>
        </w:rPr>
        <w:t xml:space="preserve"> </w:t>
      </w:r>
      <w:r w:rsidRPr="0015500D">
        <w:t>экземпляр акта формы Н-1. При групповом несчастном случае на производстве акты формы</w:t>
      </w:r>
      <w:r w:rsidRPr="0015500D">
        <w:rPr>
          <w:spacing w:val="-57"/>
        </w:rPr>
        <w:t xml:space="preserve"> </w:t>
      </w:r>
      <w:r w:rsidRPr="0015500D">
        <w:t>Н-1</w:t>
      </w:r>
      <w:r w:rsidRPr="0015500D">
        <w:rPr>
          <w:spacing w:val="-1"/>
        </w:rPr>
        <w:t xml:space="preserve"> </w:t>
      </w:r>
      <w:r w:rsidRPr="0015500D">
        <w:t>составляются на</w:t>
      </w:r>
      <w:r w:rsidRPr="0015500D">
        <w:rPr>
          <w:spacing w:val="-1"/>
        </w:rPr>
        <w:t xml:space="preserve"> </w:t>
      </w:r>
      <w:r w:rsidRPr="0015500D">
        <w:t>каждого пострадавшего</w:t>
      </w:r>
      <w:r w:rsidRPr="0015500D">
        <w:rPr>
          <w:spacing w:val="-2"/>
        </w:rPr>
        <w:t xml:space="preserve"> </w:t>
      </w:r>
      <w:r w:rsidRPr="0015500D">
        <w:t>отдельно.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Акты</w:t>
      </w:r>
      <w:r w:rsidRPr="0015500D">
        <w:rPr>
          <w:spacing w:val="1"/>
        </w:rPr>
        <w:t xml:space="preserve"> </w:t>
      </w:r>
      <w:r w:rsidRPr="0015500D">
        <w:t>формы</w:t>
      </w:r>
      <w:r w:rsidRPr="0015500D">
        <w:rPr>
          <w:spacing w:val="1"/>
        </w:rPr>
        <w:t xml:space="preserve"> </w:t>
      </w:r>
      <w:r w:rsidRPr="0015500D">
        <w:t>Н-1</w:t>
      </w:r>
      <w:r w:rsidRPr="0015500D">
        <w:rPr>
          <w:spacing w:val="1"/>
        </w:rPr>
        <w:t xml:space="preserve"> </w:t>
      </w:r>
      <w:r w:rsidRPr="0015500D">
        <w:t>подписываются</w:t>
      </w:r>
      <w:r w:rsidRPr="0015500D">
        <w:rPr>
          <w:spacing w:val="1"/>
        </w:rPr>
        <w:t xml:space="preserve"> </w:t>
      </w:r>
      <w:r w:rsidRPr="0015500D">
        <w:t>всеми</w:t>
      </w:r>
      <w:r w:rsidRPr="0015500D">
        <w:rPr>
          <w:spacing w:val="1"/>
        </w:rPr>
        <w:t xml:space="preserve"> </w:t>
      </w:r>
      <w:r w:rsidRPr="0015500D">
        <w:t>членами</w:t>
      </w:r>
      <w:r w:rsidRPr="0015500D">
        <w:rPr>
          <w:spacing w:val="1"/>
        </w:rPr>
        <w:t xml:space="preserve"> </w:t>
      </w:r>
      <w:r w:rsidRPr="0015500D">
        <w:t>комиссии,</w:t>
      </w:r>
      <w:r w:rsidRPr="0015500D">
        <w:rPr>
          <w:spacing w:val="1"/>
        </w:rPr>
        <w:t xml:space="preserve"> </w:t>
      </w:r>
      <w:r w:rsidRPr="0015500D">
        <w:t>проводившими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установленном</w:t>
      </w:r>
      <w:r w:rsidRPr="0015500D">
        <w:rPr>
          <w:spacing w:val="-2"/>
        </w:rPr>
        <w:t xml:space="preserve"> </w:t>
      </w:r>
      <w:r w:rsidRPr="0015500D">
        <w:t>порядке</w:t>
      </w:r>
      <w:r w:rsidRPr="0015500D">
        <w:rPr>
          <w:spacing w:val="-4"/>
        </w:rPr>
        <w:t xml:space="preserve"> </w:t>
      </w:r>
      <w:r w:rsidRPr="0015500D">
        <w:t>расследование</w:t>
      </w:r>
      <w:r w:rsidRPr="0015500D">
        <w:rPr>
          <w:spacing w:val="-1"/>
        </w:rPr>
        <w:t xml:space="preserve"> </w:t>
      </w:r>
      <w:r w:rsidRPr="0015500D">
        <w:t>несчастного случая.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98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Если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 случай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 производстве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 с работником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сторонней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организации, то акт по форме Н-1 составляется в 3 экземплярах, 2 из которых вместе 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направляются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работодателю, работником которого является (являлся) пострадавший, 3-й экземпляр акта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форме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Н-1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остаются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случай.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4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 акте по форме Н-1 должны быть подробно изложены обстоятельства и причины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также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допустившие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охране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В</w:t>
      </w:r>
      <w:r w:rsidRPr="0015500D">
        <w:rPr>
          <w:spacing w:val="1"/>
        </w:rPr>
        <w:t xml:space="preserve"> </w:t>
      </w:r>
      <w:r w:rsidRPr="0015500D">
        <w:t>случае</w:t>
      </w:r>
      <w:r w:rsidRPr="0015500D">
        <w:rPr>
          <w:spacing w:val="1"/>
        </w:rPr>
        <w:t xml:space="preserve"> </w:t>
      </w:r>
      <w:r w:rsidRPr="0015500D">
        <w:t>установления</w:t>
      </w:r>
      <w:r w:rsidRPr="0015500D">
        <w:rPr>
          <w:spacing w:val="1"/>
        </w:rPr>
        <w:t xml:space="preserve"> </w:t>
      </w:r>
      <w:r w:rsidRPr="0015500D">
        <w:t>факта</w:t>
      </w:r>
      <w:r w:rsidRPr="0015500D">
        <w:rPr>
          <w:spacing w:val="1"/>
        </w:rPr>
        <w:t xml:space="preserve"> </w:t>
      </w:r>
      <w:r w:rsidRPr="0015500D">
        <w:t>грубой</w:t>
      </w:r>
      <w:r w:rsidRPr="0015500D">
        <w:rPr>
          <w:spacing w:val="1"/>
        </w:rPr>
        <w:t xml:space="preserve"> </w:t>
      </w:r>
      <w:r w:rsidRPr="0015500D">
        <w:t>неосторожности</w:t>
      </w:r>
      <w:r w:rsidRPr="0015500D">
        <w:rPr>
          <w:spacing w:val="1"/>
        </w:rPr>
        <w:t xml:space="preserve"> </w:t>
      </w:r>
      <w:r w:rsidRPr="0015500D">
        <w:t>застрахованного,</w:t>
      </w:r>
      <w:r w:rsidRPr="0015500D">
        <w:rPr>
          <w:spacing w:val="1"/>
        </w:rPr>
        <w:t xml:space="preserve"> </w:t>
      </w:r>
      <w:r w:rsidRPr="0015500D">
        <w:t>содействовавшей</w:t>
      </w:r>
      <w:r w:rsidRPr="0015500D">
        <w:rPr>
          <w:spacing w:val="1"/>
        </w:rPr>
        <w:t xml:space="preserve"> </w:t>
      </w:r>
      <w:r w:rsidRPr="0015500D">
        <w:t>возникновению</w:t>
      </w:r>
      <w:r w:rsidRPr="0015500D">
        <w:rPr>
          <w:spacing w:val="1"/>
        </w:rPr>
        <w:t xml:space="preserve"> </w:t>
      </w:r>
      <w:r w:rsidRPr="0015500D">
        <w:t>или</w:t>
      </w:r>
      <w:r w:rsidRPr="0015500D">
        <w:rPr>
          <w:spacing w:val="1"/>
        </w:rPr>
        <w:t xml:space="preserve"> </w:t>
      </w:r>
      <w:r w:rsidRPr="0015500D">
        <w:t>увеличению</w:t>
      </w:r>
      <w:r w:rsidRPr="0015500D">
        <w:rPr>
          <w:spacing w:val="1"/>
        </w:rPr>
        <w:t xml:space="preserve"> </w:t>
      </w:r>
      <w:r w:rsidRPr="0015500D">
        <w:t>размера</w:t>
      </w:r>
      <w:r w:rsidRPr="0015500D">
        <w:rPr>
          <w:spacing w:val="1"/>
        </w:rPr>
        <w:t xml:space="preserve"> </w:t>
      </w:r>
      <w:r w:rsidRPr="0015500D">
        <w:t>вреда,</w:t>
      </w:r>
      <w:r w:rsidRPr="0015500D">
        <w:rPr>
          <w:spacing w:val="1"/>
        </w:rPr>
        <w:t xml:space="preserve"> </w:t>
      </w:r>
      <w:r w:rsidRPr="0015500D">
        <w:t>причиненного</w:t>
      </w:r>
      <w:r w:rsidRPr="0015500D">
        <w:rPr>
          <w:spacing w:val="1"/>
        </w:rPr>
        <w:t xml:space="preserve"> </w:t>
      </w:r>
      <w:r w:rsidRPr="0015500D">
        <w:t>его</w:t>
      </w:r>
      <w:r w:rsidRPr="0015500D">
        <w:rPr>
          <w:spacing w:val="-57"/>
        </w:rPr>
        <w:t xml:space="preserve"> </w:t>
      </w:r>
      <w:r w:rsidRPr="0015500D">
        <w:t>здоровью,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пункте</w:t>
      </w:r>
      <w:r w:rsidRPr="0015500D">
        <w:rPr>
          <w:spacing w:val="1"/>
        </w:rPr>
        <w:t xml:space="preserve"> </w:t>
      </w:r>
      <w:r w:rsidRPr="0015500D">
        <w:t>10</w:t>
      </w:r>
      <w:r w:rsidRPr="0015500D">
        <w:rPr>
          <w:spacing w:val="1"/>
        </w:rPr>
        <w:t xml:space="preserve"> </w:t>
      </w:r>
      <w:r w:rsidRPr="0015500D">
        <w:t>акта</w:t>
      </w:r>
      <w:r w:rsidRPr="0015500D">
        <w:rPr>
          <w:spacing w:val="1"/>
        </w:rPr>
        <w:t xml:space="preserve"> </w:t>
      </w:r>
      <w:r w:rsidRPr="0015500D">
        <w:t>формы</w:t>
      </w:r>
      <w:r w:rsidRPr="0015500D">
        <w:rPr>
          <w:spacing w:val="1"/>
        </w:rPr>
        <w:t xml:space="preserve"> </w:t>
      </w:r>
      <w:r w:rsidRPr="0015500D">
        <w:t>Н-1</w:t>
      </w:r>
      <w:r w:rsidRPr="0015500D">
        <w:rPr>
          <w:spacing w:val="1"/>
        </w:rPr>
        <w:t xml:space="preserve"> </w:t>
      </w:r>
      <w:r w:rsidRPr="0015500D">
        <w:t>указывается</w:t>
      </w:r>
      <w:r w:rsidRPr="0015500D">
        <w:rPr>
          <w:spacing w:val="1"/>
        </w:rPr>
        <w:t xml:space="preserve"> </w:t>
      </w:r>
      <w:r w:rsidRPr="0015500D">
        <w:t>степень</w:t>
      </w:r>
      <w:r w:rsidRPr="0015500D">
        <w:rPr>
          <w:spacing w:val="1"/>
        </w:rPr>
        <w:t xml:space="preserve"> </w:t>
      </w:r>
      <w:r w:rsidRPr="0015500D">
        <w:t>его</w:t>
      </w:r>
      <w:r w:rsidRPr="0015500D">
        <w:rPr>
          <w:spacing w:val="1"/>
        </w:rPr>
        <w:t xml:space="preserve"> </w:t>
      </w:r>
      <w:r w:rsidRPr="0015500D">
        <w:t>вины</w:t>
      </w:r>
      <w:r w:rsidRPr="0015500D">
        <w:rPr>
          <w:spacing w:val="1"/>
        </w:rPr>
        <w:t xml:space="preserve"> </w:t>
      </w:r>
      <w:r w:rsidRPr="0015500D">
        <w:t>в</w:t>
      </w:r>
      <w:r w:rsidRPr="0015500D">
        <w:rPr>
          <w:spacing w:val="1"/>
        </w:rPr>
        <w:t xml:space="preserve"> </w:t>
      </w:r>
      <w:r w:rsidRPr="0015500D">
        <w:t>процентах,</w:t>
      </w:r>
      <w:r w:rsidRPr="0015500D">
        <w:rPr>
          <w:spacing w:val="1"/>
        </w:rPr>
        <w:t xml:space="preserve"> </w:t>
      </w:r>
      <w:r w:rsidRPr="0015500D">
        <w:t>определенная</w:t>
      </w:r>
      <w:r w:rsidRPr="0015500D">
        <w:rPr>
          <w:spacing w:val="1"/>
        </w:rPr>
        <w:t xml:space="preserve"> </w:t>
      </w:r>
      <w:r w:rsidRPr="0015500D">
        <w:t>лицами,</w:t>
      </w:r>
      <w:r w:rsidRPr="0015500D">
        <w:rPr>
          <w:spacing w:val="1"/>
        </w:rPr>
        <w:t xml:space="preserve"> </w:t>
      </w:r>
      <w:r w:rsidRPr="0015500D">
        <w:t>проводившими</w:t>
      </w:r>
      <w:r w:rsidRPr="0015500D">
        <w:rPr>
          <w:spacing w:val="1"/>
        </w:rPr>
        <w:t xml:space="preserve"> </w:t>
      </w:r>
      <w:r w:rsidRPr="0015500D">
        <w:t>расследование</w:t>
      </w:r>
      <w:r w:rsidRPr="0015500D">
        <w:rPr>
          <w:spacing w:val="1"/>
        </w:rPr>
        <w:t xml:space="preserve"> </w:t>
      </w:r>
      <w:r w:rsidRPr="0015500D">
        <w:t>страхового</w:t>
      </w:r>
      <w:r w:rsidRPr="0015500D">
        <w:rPr>
          <w:spacing w:val="1"/>
        </w:rPr>
        <w:t xml:space="preserve"> </w:t>
      </w:r>
      <w:r w:rsidRPr="0015500D">
        <w:t>случая,</w:t>
      </w:r>
      <w:r w:rsidRPr="0015500D">
        <w:rPr>
          <w:spacing w:val="1"/>
        </w:rPr>
        <w:t xml:space="preserve"> </w:t>
      </w:r>
      <w:r w:rsidRPr="0015500D">
        <w:t>с</w:t>
      </w:r>
      <w:r w:rsidRPr="0015500D">
        <w:rPr>
          <w:spacing w:val="1"/>
        </w:rPr>
        <w:t xml:space="preserve"> </w:t>
      </w:r>
      <w:r w:rsidRPr="0015500D">
        <w:t>учетом</w:t>
      </w:r>
      <w:r w:rsidRPr="0015500D">
        <w:rPr>
          <w:spacing w:val="1"/>
        </w:rPr>
        <w:t xml:space="preserve"> </w:t>
      </w:r>
      <w:r w:rsidRPr="0015500D">
        <w:t>заключения профсоюзного или иного уполномоченного застрахованным представительного</w:t>
      </w:r>
      <w:r w:rsidRPr="0015500D">
        <w:rPr>
          <w:spacing w:val="-57"/>
        </w:rPr>
        <w:t xml:space="preserve"> </w:t>
      </w:r>
      <w:r w:rsidRPr="0015500D">
        <w:t>органа</w:t>
      </w:r>
      <w:r w:rsidRPr="0015500D">
        <w:rPr>
          <w:spacing w:val="-2"/>
        </w:rPr>
        <w:t xml:space="preserve"> </w:t>
      </w:r>
      <w:r w:rsidRPr="0015500D">
        <w:t>данной организации.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517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Содержание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форме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Н-1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соответствовать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выводам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 на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93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Работодатель в 3-дневный срок после утверждения акта по форме Н-1 обязан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выдать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один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экземпляр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пострадавшему,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 со смертельным исходом – родственникам погибшего либо его доверенному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лицу (по требованию), 2-й экземпляр акта </w:t>
      </w:r>
      <w:r w:rsidRPr="0027165E">
        <w:rPr>
          <w:sz w:val="24"/>
          <w:szCs w:val="24"/>
        </w:rPr>
        <w:t>вместе с материалами расследования несчастного</w:t>
      </w:r>
      <w:r w:rsidRPr="0027165E">
        <w:rPr>
          <w:spacing w:val="-57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 на производстве хранится в течение 45 лет в организации по основному (кроме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совместительства) месту работы (службы, учебы) пострадавшего на момент несчастного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производстве.</w:t>
      </w:r>
    </w:p>
    <w:p w:rsidR="0041293A" w:rsidRPr="0027165E" w:rsidRDefault="0041293A" w:rsidP="0015500D">
      <w:pPr>
        <w:pStyle w:val="BodyText"/>
        <w:ind w:firstLine="709"/>
        <w:jc w:val="both"/>
      </w:pPr>
      <w:r w:rsidRPr="0027165E">
        <w:t>При страховых случаях третий экземпляр утвержденного и заверенного печатью акта</w:t>
      </w:r>
      <w:r w:rsidRPr="0027165E">
        <w:rPr>
          <w:spacing w:val="1"/>
        </w:rPr>
        <w:t xml:space="preserve"> </w:t>
      </w:r>
      <w:r w:rsidRPr="0027165E">
        <w:t>формы</w:t>
      </w:r>
      <w:r w:rsidRPr="0027165E">
        <w:rPr>
          <w:spacing w:val="1"/>
        </w:rPr>
        <w:t xml:space="preserve"> </w:t>
      </w:r>
      <w:r w:rsidRPr="0027165E">
        <w:t>Н-1</w:t>
      </w:r>
      <w:r w:rsidRPr="0027165E">
        <w:rPr>
          <w:spacing w:val="1"/>
        </w:rPr>
        <w:t xml:space="preserve"> </w:t>
      </w:r>
      <w:r w:rsidRPr="0027165E">
        <w:t>работодатель</w:t>
      </w:r>
      <w:r w:rsidRPr="0027165E">
        <w:rPr>
          <w:spacing w:val="1"/>
        </w:rPr>
        <w:t xml:space="preserve"> </w:t>
      </w:r>
      <w:r w:rsidRPr="0027165E">
        <w:t>(его</w:t>
      </w:r>
      <w:r w:rsidRPr="0027165E">
        <w:rPr>
          <w:spacing w:val="1"/>
        </w:rPr>
        <w:t xml:space="preserve"> </w:t>
      </w:r>
      <w:r w:rsidRPr="0027165E">
        <w:t>представитель)</w:t>
      </w:r>
      <w:r w:rsidRPr="0027165E">
        <w:rPr>
          <w:spacing w:val="1"/>
        </w:rPr>
        <w:t xml:space="preserve"> </w:t>
      </w:r>
      <w:r w:rsidRPr="0027165E">
        <w:t>направляет</w:t>
      </w:r>
      <w:r w:rsidRPr="0027165E">
        <w:rPr>
          <w:spacing w:val="1"/>
        </w:rPr>
        <w:t xml:space="preserve"> </w:t>
      </w:r>
      <w:r w:rsidRPr="0027165E">
        <w:t>в</w:t>
      </w:r>
      <w:r w:rsidRPr="0027165E">
        <w:rPr>
          <w:spacing w:val="1"/>
        </w:rPr>
        <w:t xml:space="preserve"> </w:t>
      </w:r>
      <w:r w:rsidRPr="0027165E">
        <w:t>исполнительный</w:t>
      </w:r>
      <w:r w:rsidRPr="0027165E">
        <w:rPr>
          <w:spacing w:val="1"/>
        </w:rPr>
        <w:t xml:space="preserve"> </w:t>
      </w:r>
      <w:r w:rsidRPr="0027165E">
        <w:t>орган</w:t>
      </w:r>
      <w:r w:rsidRPr="0027165E">
        <w:rPr>
          <w:spacing w:val="1"/>
        </w:rPr>
        <w:t xml:space="preserve"> </w:t>
      </w:r>
      <w:r w:rsidRPr="0027165E">
        <w:t>страховщика</w:t>
      </w:r>
      <w:r w:rsidRPr="0027165E">
        <w:rPr>
          <w:spacing w:val="-2"/>
        </w:rPr>
        <w:t xml:space="preserve"> </w:t>
      </w:r>
      <w:r w:rsidRPr="0027165E">
        <w:t>(по месту</w:t>
      </w:r>
      <w:r w:rsidRPr="0027165E">
        <w:rPr>
          <w:spacing w:val="-3"/>
        </w:rPr>
        <w:t xml:space="preserve"> </w:t>
      </w:r>
      <w:r w:rsidRPr="0027165E">
        <w:t>регистрации в</w:t>
      </w:r>
      <w:r w:rsidRPr="0027165E">
        <w:rPr>
          <w:spacing w:val="-1"/>
        </w:rPr>
        <w:t xml:space="preserve"> </w:t>
      </w:r>
      <w:r w:rsidRPr="0027165E">
        <w:t>качестве страхователя).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520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Акты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форме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Н-1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регистрируются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работодателем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b/>
          <w:sz w:val="24"/>
          <w:szCs w:val="24"/>
        </w:rPr>
        <w:t>журнале</w:t>
      </w:r>
      <w:r w:rsidRPr="0027165E">
        <w:rPr>
          <w:b/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регистрации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несчастных случаев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(приложение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8).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60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Каждый</w:t>
      </w:r>
      <w:r w:rsidRPr="0027165E">
        <w:rPr>
          <w:spacing w:val="17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несчастный</w:t>
      </w:r>
      <w:r w:rsidRPr="0027165E">
        <w:rPr>
          <w:spacing w:val="20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случай</w:t>
      </w:r>
      <w:r w:rsidRPr="0027165E">
        <w:rPr>
          <w:spacing w:val="20"/>
          <w:sz w:val="24"/>
          <w:szCs w:val="24"/>
        </w:rPr>
        <w:t xml:space="preserve"> </w:t>
      </w:r>
      <w:r w:rsidRPr="0027165E">
        <w:rPr>
          <w:sz w:val="24"/>
          <w:szCs w:val="24"/>
        </w:rPr>
        <w:t>на</w:t>
      </w:r>
      <w:r w:rsidRPr="0027165E">
        <w:rPr>
          <w:spacing w:val="18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производстве,</w:t>
      </w:r>
      <w:r w:rsidRPr="0027165E">
        <w:rPr>
          <w:spacing w:val="19"/>
          <w:sz w:val="24"/>
          <w:szCs w:val="24"/>
        </w:rPr>
        <w:t xml:space="preserve"> </w:t>
      </w:r>
      <w:r w:rsidRPr="0027165E">
        <w:rPr>
          <w:sz w:val="24"/>
          <w:szCs w:val="24"/>
        </w:rPr>
        <w:t>оформленный</w:t>
      </w:r>
      <w:r w:rsidRPr="0027165E">
        <w:rPr>
          <w:spacing w:val="19"/>
          <w:sz w:val="24"/>
          <w:szCs w:val="24"/>
        </w:rPr>
        <w:t xml:space="preserve"> </w:t>
      </w:r>
      <w:r w:rsidRPr="0027165E">
        <w:rPr>
          <w:sz w:val="24"/>
          <w:szCs w:val="24"/>
        </w:rPr>
        <w:t>актом</w:t>
      </w:r>
      <w:r w:rsidRPr="0027165E">
        <w:rPr>
          <w:spacing w:val="18"/>
          <w:sz w:val="24"/>
          <w:szCs w:val="24"/>
        </w:rPr>
        <w:t xml:space="preserve"> </w:t>
      </w:r>
      <w:r w:rsidRPr="0027165E">
        <w:rPr>
          <w:sz w:val="24"/>
          <w:szCs w:val="24"/>
        </w:rPr>
        <w:t>по</w:t>
      </w:r>
      <w:r w:rsidRPr="0027165E">
        <w:rPr>
          <w:spacing w:val="19"/>
          <w:sz w:val="24"/>
          <w:szCs w:val="24"/>
        </w:rPr>
        <w:t xml:space="preserve"> </w:t>
      </w:r>
      <w:r w:rsidRPr="0027165E">
        <w:rPr>
          <w:sz w:val="24"/>
          <w:szCs w:val="24"/>
        </w:rPr>
        <w:t>форме</w:t>
      </w:r>
      <w:r w:rsidRPr="0027165E">
        <w:rPr>
          <w:spacing w:val="18"/>
          <w:sz w:val="24"/>
          <w:szCs w:val="24"/>
        </w:rPr>
        <w:t xml:space="preserve"> </w:t>
      </w:r>
      <w:r w:rsidRPr="0027165E">
        <w:rPr>
          <w:sz w:val="24"/>
          <w:szCs w:val="24"/>
        </w:rPr>
        <w:t>Н-1, включается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статистический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отчет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временной нетрудоспособности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травматизме на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производстве.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72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Акт о расследовании группового несчастного случая на производстве, тяжелого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несчастного случая на производстве, несчастного случая на производстве со смертельным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исходом с документами и материалами расследования, и копии актов по форме Н-1 на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каждого пострадавшего в 3-дневный срок после их утверждения председатель комиссии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направляет в прокуратуру, в которую сообщалось о несчастном случае на производстве.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Копии документов направляются также в государственную инспекцию труда по субъекту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РФ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территориальный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орган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государственного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надзора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случаям,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происшедшим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подконтрольных</w:t>
      </w:r>
      <w:r w:rsidRPr="0027165E">
        <w:rPr>
          <w:spacing w:val="-1"/>
          <w:sz w:val="24"/>
          <w:szCs w:val="24"/>
        </w:rPr>
        <w:t xml:space="preserve"> </w:t>
      </w:r>
      <w:r w:rsidRPr="0027165E">
        <w:rPr>
          <w:sz w:val="24"/>
          <w:szCs w:val="24"/>
        </w:rPr>
        <w:t>им</w:t>
      </w:r>
      <w:r w:rsidRPr="0027165E">
        <w:rPr>
          <w:spacing w:val="-2"/>
          <w:sz w:val="24"/>
          <w:szCs w:val="24"/>
        </w:rPr>
        <w:t xml:space="preserve"> </w:t>
      </w:r>
      <w:r w:rsidRPr="0027165E">
        <w:rPr>
          <w:sz w:val="24"/>
          <w:szCs w:val="24"/>
        </w:rPr>
        <w:t>организациях</w:t>
      </w:r>
      <w:r w:rsidRPr="0027165E">
        <w:rPr>
          <w:spacing w:val="2"/>
          <w:sz w:val="24"/>
          <w:szCs w:val="24"/>
        </w:rPr>
        <w:t xml:space="preserve"> </w:t>
      </w:r>
      <w:r w:rsidRPr="0027165E">
        <w:rPr>
          <w:sz w:val="24"/>
          <w:szCs w:val="24"/>
        </w:rPr>
        <w:t>(объектах).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27165E">
        <w:t>По результатам расследования группового несчастного случая, тяжелого несчастного</w:t>
      </w:r>
      <w:r w:rsidRPr="0027165E">
        <w:rPr>
          <w:spacing w:val="1"/>
        </w:rPr>
        <w:t xml:space="preserve"> </w:t>
      </w:r>
      <w:r w:rsidRPr="0027165E">
        <w:t>случая или несчастного случая со смертельным исходом составляется акт о расследовании</w:t>
      </w:r>
      <w:r w:rsidRPr="0027165E">
        <w:rPr>
          <w:spacing w:val="1"/>
        </w:rPr>
        <w:t xml:space="preserve"> </w:t>
      </w:r>
      <w:r w:rsidRPr="0027165E">
        <w:t>группового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</w:t>
      </w:r>
      <w:r w:rsidRPr="0027165E">
        <w:rPr>
          <w:spacing w:val="1"/>
        </w:rPr>
        <w:t xml:space="preserve"> </w:t>
      </w:r>
      <w:r w:rsidRPr="0027165E">
        <w:t>(тяжелого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случая,</w:t>
      </w:r>
      <w:r w:rsidRPr="0027165E">
        <w:rPr>
          <w:spacing w:val="1"/>
        </w:rPr>
        <w:t xml:space="preserve"> </w:t>
      </w:r>
      <w:r w:rsidRPr="0027165E">
        <w:t>несчастного</w:t>
      </w:r>
      <w:r w:rsidRPr="0027165E">
        <w:rPr>
          <w:spacing w:val="1"/>
        </w:rPr>
        <w:t xml:space="preserve"> </w:t>
      </w:r>
      <w:r w:rsidRPr="0027165E">
        <w:t>случая</w:t>
      </w:r>
      <w:r w:rsidRPr="0027165E">
        <w:rPr>
          <w:spacing w:val="1"/>
        </w:rPr>
        <w:t xml:space="preserve"> </w:t>
      </w:r>
      <w:r w:rsidRPr="0027165E">
        <w:t>со</w:t>
      </w:r>
      <w:r w:rsidRPr="0027165E">
        <w:rPr>
          <w:spacing w:val="1"/>
        </w:rPr>
        <w:t xml:space="preserve"> </w:t>
      </w:r>
      <w:r w:rsidRPr="0027165E">
        <w:t>смертельным</w:t>
      </w:r>
      <w:r w:rsidRPr="0027165E">
        <w:rPr>
          <w:spacing w:val="1"/>
        </w:rPr>
        <w:t xml:space="preserve"> </w:t>
      </w:r>
      <w:r w:rsidRPr="0027165E">
        <w:t>исходом)</w:t>
      </w:r>
      <w:r w:rsidRPr="0027165E">
        <w:rPr>
          <w:spacing w:val="1"/>
        </w:rPr>
        <w:t xml:space="preserve"> </w:t>
      </w:r>
      <w:r w:rsidRPr="0027165E">
        <w:t>по</w:t>
      </w:r>
      <w:r w:rsidRPr="0027165E">
        <w:rPr>
          <w:spacing w:val="1"/>
        </w:rPr>
        <w:t xml:space="preserve"> </w:t>
      </w:r>
      <w:r w:rsidRPr="0027165E">
        <w:rPr>
          <w:b/>
        </w:rPr>
        <w:t>форме</w:t>
      </w:r>
      <w:r w:rsidRPr="0027165E">
        <w:rPr>
          <w:b/>
          <w:spacing w:val="1"/>
        </w:rPr>
        <w:t xml:space="preserve"> </w:t>
      </w:r>
      <w:r w:rsidRPr="0027165E">
        <w:rPr>
          <w:b/>
        </w:rPr>
        <w:t>4</w:t>
      </w:r>
      <w:r w:rsidRPr="0027165E">
        <w:rPr>
          <w:b/>
          <w:spacing w:val="1"/>
        </w:rPr>
        <w:t xml:space="preserve"> </w:t>
      </w:r>
      <w:r w:rsidRPr="0027165E">
        <w:t>(приложение</w:t>
      </w:r>
      <w:r w:rsidRPr="0027165E">
        <w:rPr>
          <w:spacing w:val="1"/>
        </w:rPr>
        <w:t xml:space="preserve"> </w:t>
      </w:r>
      <w:r w:rsidRPr="0027165E">
        <w:t>3),</w:t>
      </w:r>
      <w:r w:rsidRPr="0027165E">
        <w:rPr>
          <w:spacing w:val="1"/>
        </w:rPr>
        <w:t xml:space="preserve"> </w:t>
      </w:r>
      <w:r w:rsidRPr="0027165E">
        <w:t>в</w:t>
      </w:r>
      <w:r w:rsidRPr="0015500D">
        <w:rPr>
          <w:spacing w:val="1"/>
        </w:rPr>
        <w:t xml:space="preserve"> </w:t>
      </w:r>
      <w:r w:rsidRPr="0015500D">
        <w:t>двух</w:t>
      </w:r>
      <w:r w:rsidRPr="0015500D">
        <w:rPr>
          <w:spacing w:val="1"/>
        </w:rPr>
        <w:t xml:space="preserve"> </w:t>
      </w:r>
      <w:r w:rsidRPr="0015500D">
        <w:t>экземплярах,</w:t>
      </w:r>
      <w:r w:rsidRPr="0015500D">
        <w:rPr>
          <w:spacing w:val="1"/>
        </w:rPr>
        <w:t xml:space="preserve"> </w:t>
      </w:r>
      <w:r w:rsidRPr="0015500D">
        <w:t>которые</w:t>
      </w:r>
      <w:r w:rsidRPr="0015500D">
        <w:rPr>
          <w:spacing w:val="1"/>
        </w:rPr>
        <w:t xml:space="preserve"> </w:t>
      </w:r>
      <w:r w:rsidRPr="0015500D">
        <w:t>подписываются</w:t>
      </w:r>
      <w:r w:rsidRPr="0015500D">
        <w:rPr>
          <w:spacing w:val="-3"/>
        </w:rPr>
        <w:t xml:space="preserve"> </w:t>
      </w:r>
      <w:r w:rsidRPr="0015500D">
        <w:t>всеми</w:t>
      </w:r>
      <w:r w:rsidRPr="0015500D">
        <w:rPr>
          <w:spacing w:val="-2"/>
        </w:rPr>
        <w:t xml:space="preserve"> </w:t>
      </w:r>
      <w:r w:rsidRPr="0015500D">
        <w:t>лицами,</w:t>
      </w:r>
      <w:r w:rsidRPr="0015500D">
        <w:rPr>
          <w:spacing w:val="-3"/>
        </w:rPr>
        <w:t xml:space="preserve"> </w:t>
      </w:r>
      <w:r w:rsidRPr="0015500D">
        <w:t>проводившими</w:t>
      </w:r>
      <w:r w:rsidRPr="0015500D">
        <w:rPr>
          <w:spacing w:val="-4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установленном</w:t>
      </w:r>
      <w:r w:rsidRPr="0015500D">
        <w:rPr>
          <w:spacing w:val="-3"/>
        </w:rPr>
        <w:t xml:space="preserve"> </w:t>
      </w:r>
      <w:r w:rsidRPr="0015500D">
        <w:t>порядке</w:t>
      </w:r>
      <w:r w:rsidRPr="0015500D">
        <w:rPr>
          <w:spacing w:val="-4"/>
        </w:rPr>
        <w:t xml:space="preserve"> </w:t>
      </w:r>
      <w:r w:rsidRPr="0015500D">
        <w:t>его</w:t>
      </w:r>
      <w:r w:rsidRPr="0015500D">
        <w:rPr>
          <w:spacing w:val="-3"/>
        </w:rPr>
        <w:t xml:space="preserve"> </w:t>
      </w:r>
      <w:r w:rsidRPr="0015500D">
        <w:t>расследование.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86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Копии актов о расследовании групповых несчастных случаев на 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тяжелых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 исходом вместе с копиями актов по форме Н-1 на каждого пострадавшего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направляются председателем комиссии в Федеральную инспекцию труда при Минтруда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России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федеральный орган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исполнительной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власти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60"/>
          <w:sz w:val="24"/>
          <w:szCs w:val="24"/>
        </w:rPr>
        <w:t xml:space="preserve"> </w:t>
      </w:r>
      <w:r w:rsidRPr="0015500D">
        <w:rPr>
          <w:sz w:val="24"/>
          <w:szCs w:val="24"/>
        </w:rPr>
        <w:t>ведомственной принадлежности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анализа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травматизма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РФ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разработки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предложений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его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профилактике.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553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Акты о расследовании несчастных случаев, квалифицированных по результатам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 как не связанные с производством, вместе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 материалами 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хранятся </w:t>
      </w:r>
      <w:r w:rsidRPr="0027165E">
        <w:rPr>
          <w:sz w:val="24"/>
          <w:szCs w:val="24"/>
        </w:rPr>
        <w:t>работодателем (юридическим или физическим лицом) в течение 45 лет. Копии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актов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расследовании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указанных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случаев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материалов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расследования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направляются председателем комиссии в соответствующую государственную инспекцию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труда.</w:t>
      </w:r>
    </w:p>
    <w:p w:rsidR="0041293A" w:rsidRPr="0027165E" w:rsidRDefault="0041293A" w:rsidP="00B40407">
      <w:pPr>
        <w:pStyle w:val="11"/>
        <w:numPr>
          <w:ilvl w:val="0"/>
          <w:numId w:val="9"/>
        </w:numPr>
        <w:tabs>
          <w:tab w:val="left" w:pos="1258"/>
        </w:tabs>
        <w:ind w:left="0" w:firstLine="709"/>
        <w:jc w:val="center"/>
        <w:outlineLvl w:val="9"/>
      </w:pPr>
      <w:r w:rsidRPr="0027165E">
        <w:t>Заключительные</w:t>
      </w:r>
      <w:r w:rsidRPr="0027165E">
        <w:rPr>
          <w:spacing w:val="-6"/>
        </w:rPr>
        <w:t xml:space="preserve"> </w:t>
      </w:r>
      <w:r w:rsidRPr="0027165E">
        <w:t>положения</w:t>
      </w:r>
    </w:p>
    <w:p w:rsidR="0041293A" w:rsidRPr="0027165E" w:rsidRDefault="0041293A" w:rsidP="0015500D">
      <w:pPr>
        <w:pStyle w:val="ListParagraph"/>
        <w:numPr>
          <w:ilvl w:val="1"/>
          <w:numId w:val="9"/>
        </w:numPr>
        <w:tabs>
          <w:tab w:val="left" w:pos="1491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окончании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временной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нетрудоспособности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пострадавшего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(по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случаям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смертельным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исходом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-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течение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месяца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завершении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расследования)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работодатель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(его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представитель)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направляет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соответствующую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государственную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инспекцию труда, а в необходимых случаях - в соответствующий территориальный орган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 xml:space="preserve">федерального надзора </w:t>
      </w:r>
      <w:r w:rsidRPr="0027165E">
        <w:rPr>
          <w:b/>
          <w:sz w:val="24"/>
          <w:szCs w:val="24"/>
        </w:rPr>
        <w:t xml:space="preserve">сообщение </w:t>
      </w:r>
      <w:r w:rsidRPr="0027165E">
        <w:rPr>
          <w:sz w:val="24"/>
          <w:szCs w:val="24"/>
        </w:rPr>
        <w:t>о последствиях несчастного случая на производстве 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 xml:space="preserve">принятых мерах </w:t>
      </w:r>
      <w:r w:rsidRPr="0027165E">
        <w:rPr>
          <w:b/>
          <w:sz w:val="24"/>
          <w:szCs w:val="24"/>
        </w:rPr>
        <w:t xml:space="preserve">по форме 8 </w:t>
      </w:r>
      <w:r w:rsidRPr="0027165E">
        <w:rPr>
          <w:sz w:val="24"/>
          <w:szCs w:val="24"/>
        </w:rPr>
        <w:t>(приложение 7). О страховых случаях указанное сообщение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направляется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также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исполнительные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органы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страховщика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(по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месту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регистрации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страхователя).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45"/>
        </w:tabs>
        <w:spacing w:before="0"/>
        <w:ind w:left="0" w:firstLine="709"/>
        <w:jc w:val="both"/>
        <w:rPr>
          <w:sz w:val="24"/>
          <w:szCs w:val="24"/>
        </w:rPr>
      </w:pPr>
      <w:r w:rsidRPr="0027165E">
        <w:rPr>
          <w:sz w:val="24"/>
          <w:szCs w:val="24"/>
        </w:rPr>
        <w:t>О несчастных случаях на производстве, которые по прошествии времени перешли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категорию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тяжелых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случаев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или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несчастных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случаев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со</w:t>
      </w:r>
      <w:r w:rsidRPr="0027165E">
        <w:rPr>
          <w:spacing w:val="60"/>
          <w:sz w:val="24"/>
          <w:szCs w:val="24"/>
        </w:rPr>
        <w:t xml:space="preserve"> </w:t>
      </w:r>
      <w:r w:rsidRPr="0027165E">
        <w:rPr>
          <w:sz w:val="24"/>
          <w:szCs w:val="24"/>
        </w:rPr>
        <w:t>смертельным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>исходом, работодатель (его представитель) в течение суток после получения сведений об</w:t>
      </w:r>
      <w:r w:rsidRPr="0027165E">
        <w:rPr>
          <w:spacing w:val="1"/>
          <w:sz w:val="24"/>
          <w:szCs w:val="24"/>
        </w:rPr>
        <w:t xml:space="preserve"> </w:t>
      </w:r>
      <w:r w:rsidRPr="0027165E">
        <w:rPr>
          <w:sz w:val="24"/>
          <w:szCs w:val="24"/>
        </w:rPr>
        <w:t xml:space="preserve">этом направляет </w:t>
      </w:r>
      <w:r w:rsidRPr="0027165E">
        <w:rPr>
          <w:b/>
          <w:sz w:val="24"/>
          <w:szCs w:val="24"/>
        </w:rPr>
        <w:t xml:space="preserve">извещение </w:t>
      </w:r>
      <w:r w:rsidRPr="0027165E">
        <w:rPr>
          <w:sz w:val="24"/>
          <w:szCs w:val="24"/>
        </w:rPr>
        <w:t>по установленной</w:t>
      </w:r>
      <w:r w:rsidRPr="0015500D">
        <w:rPr>
          <w:sz w:val="24"/>
          <w:szCs w:val="24"/>
        </w:rPr>
        <w:t xml:space="preserve"> форме </w:t>
      </w:r>
      <w:r w:rsidRPr="0015500D">
        <w:rPr>
          <w:b/>
          <w:sz w:val="24"/>
          <w:szCs w:val="24"/>
        </w:rPr>
        <w:t xml:space="preserve">(приложение 1) </w:t>
      </w:r>
      <w:r w:rsidRPr="0015500D">
        <w:rPr>
          <w:sz w:val="24"/>
          <w:szCs w:val="24"/>
        </w:rPr>
        <w:t>в государственную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инспекцию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субъекту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РФ,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соответствующий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профсоюзный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орган.</w:t>
      </w:r>
    </w:p>
    <w:p w:rsidR="0041293A" w:rsidRPr="00B40407" w:rsidRDefault="0041293A" w:rsidP="00B40407">
      <w:pPr>
        <w:pStyle w:val="ListParagraph"/>
        <w:numPr>
          <w:ilvl w:val="1"/>
          <w:numId w:val="9"/>
        </w:numPr>
        <w:tabs>
          <w:tab w:val="left" w:pos="1585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Государственный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охране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выявлении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сокрытого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поступлении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жалобы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доверенного лица или родственников погибшего при несогласии с выводами комиссии 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расследованию,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проведенному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без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участия,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поступлении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информации,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самостоятельно или с привлечением профсоюзной инспекции труда, а при необходимости 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органов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надзора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 в соответствии с настоящим Положением независимо от срока давности. 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результатам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государственный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охране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составляет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заключение,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которое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является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обязательным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работодателя.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Государственный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</w:t>
      </w:r>
      <w:r>
        <w:rPr>
          <w:sz w:val="24"/>
          <w:szCs w:val="24"/>
        </w:rPr>
        <w:t xml:space="preserve"> </w:t>
      </w:r>
      <w:r w:rsidRPr="00B40407">
        <w:rPr>
          <w:sz w:val="24"/>
          <w:szCs w:val="24"/>
        </w:rPr>
        <w:t>о охране труда вправе потребовать от работодателя составления нового акта по форме Н-1,</w:t>
      </w:r>
      <w:r w:rsidRPr="00B40407">
        <w:rPr>
          <w:spacing w:val="-57"/>
          <w:sz w:val="24"/>
          <w:szCs w:val="24"/>
        </w:rPr>
        <w:t xml:space="preserve"> </w:t>
      </w:r>
      <w:r w:rsidRPr="00B40407">
        <w:rPr>
          <w:sz w:val="24"/>
          <w:szCs w:val="24"/>
        </w:rPr>
        <w:t>если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имеющийся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акт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оформлен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с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нарушениями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или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не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соответствует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материалам</w:t>
      </w:r>
      <w:r w:rsidRPr="00B40407">
        <w:rPr>
          <w:spacing w:val="1"/>
          <w:sz w:val="24"/>
          <w:szCs w:val="24"/>
        </w:rPr>
        <w:t xml:space="preserve"> </w:t>
      </w:r>
      <w:r w:rsidRPr="00B40407">
        <w:rPr>
          <w:sz w:val="24"/>
          <w:szCs w:val="24"/>
        </w:rPr>
        <w:t>расследования</w:t>
      </w:r>
      <w:r w:rsidRPr="00B40407">
        <w:rPr>
          <w:spacing w:val="-1"/>
          <w:sz w:val="24"/>
          <w:szCs w:val="24"/>
        </w:rPr>
        <w:t xml:space="preserve"> </w:t>
      </w:r>
      <w:r w:rsidRPr="00B40407">
        <w:rPr>
          <w:sz w:val="24"/>
          <w:szCs w:val="24"/>
        </w:rPr>
        <w:t>несчастного случая.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50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Разногласия по вопросам расследования, оформления и учета несчастных случаев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 производстве, непризнание работодателем несчастного случая, отказ в проведении 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составлении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форме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Н-1,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несогласие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доверенного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содержанием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этого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рассматриваются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государственными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инспекциями</w:t>
      </w:r>
      <w:r w:rsidRPr="0015500D">
        <w:rPr>
          <w:spacing w:val="37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3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39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субъектам</w:t>
      </w:r>
      <w:r w:rsidRPr="0015500D">
        <w:rPr>
          <w:spacing w:val="36"/>
          <w:sz w:val="24"/>
          <w:szCs w:val="24"/>
        </w:rPr>
        <w:t xml:space="preserve"> </w:t>
      </w:r>
      <w:r w:rsidRPr="0015500D">
        <w:rPr>
          <w:sz w:val="24"/>
          <w:szCs w:val="24"/>
        </w:rPr>
        <w:t>РФ,</w:t>
      </w:r>
      <w:r w:rsidRPr="0015500D">
        <w:rPr>
          <w:spacing w:val="37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Федеральной</w:t>
      </w:r>
      <w:r w:rsidRPr="0015500D">
        <w:rPr>
          <w:spacing w:val="38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инспекцией</w:t>
      </w:r>
      <w:r w:rsidRPr="0015500D">
        <w:rPr>
          <w:spacing w:val="38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38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38"/>
          <w:sz w:val="24"/>
          <w:szCs w:val="24"/>
        </w:rPr>
        <w:t xml:space="preserve"> </w:t>
      </w:r>
      <w:r w:rsidRPr="0015500D">
        <w:rPr>
          <w:sz w:val="24"/>
          <w:szCs w:val="24"/>
        </w:rPr>
        <w:t>Минтруда</w:t>
      </w:r>
      <w:r w:rsidRPr="0015500D">
        <w:rPr>
          <w:spacing w:val="36"/>
          <w:sz w:val="24"/>
          <w:szCs w:val="24"/>
        </w:rPr>
        <w:t xml:space="preserve"> </w:t>
      </w:r>
      <w:r w:rsidRPr="0015500D">
        <w:rPr>
          <w:sz w:val="24"/>
          <w:szCs w:val="24"/>
        </w:rPr>
        <w:t>РФ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судом.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этих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подача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жалобы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является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основанием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неисполнения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работодателем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решений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государственного инспектора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охране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труда.</w:t>
      </w:r>
    </w:p>
    <w:p w:rsidR="0041293A" w:rsidRPr="0015500D" w:rsidRDefault="0041293A" w:rsidP="0015500D">
      <w:pPr>
        <w:pStyle w:val="ListParagraph"/>
        <w:numPr>
          <w:ilvl w:val="1"/>
          <w:numId w:val="9"/>
        </w:numPr>
        <w:tabs>
          <w:tab w:val="left" w:pos="1484"/>
        </w:tabs>
        <w:spacing w:before="0"/>
        <w:ind w:left="0" w:firstLine="709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соответствии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законодательством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РФ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ответственность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своевременное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надлежащее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оформление,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регистрацию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производстве, а также реализацию мероприятий по устранению причин несчастных случаев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возлагается на руководителя Учреждения.</w:t>
      </w:r>
    </w:p>
    <w:p w:rsidR="0041293A" w:rsidRPr="0015500D" w:rsidRDefault="0041293A" w:rsidP="0015500D">
      <w:pPr>
        <w:pStyle w:val="BodyText"/>
        <w:ind w:firstLine="709"/>
        <w:jc w:val="both"/>
      </w:pPr>
      <w:r w:rsidRPr="0015500D">
        <w:t>Члены комиссий (включая их председателя), проводящие в установленном порядке</w:t>
      </w:r>
      <w:r w:rsidRPr="0015500D">
        <w:rPr>
          <w:spacing w:val="1"/>
        </w:rPr>
        <w:t xml:space="preserve"> </w:t>
      </w:r>
      <w:r w:rsidRPr="0015500D">
        <w:t>расследование несчастных</w:t>
      </w:r>
      <w:r w:rsidRPr="0015500D">
        <w:rPr>
          <w:spacing w:val="1"/>
        </w:rPr>
        <w:t xml:space="preserve"> </w:t>
      </w:r>
      <w:r w:rsidRPr="0015500D">
        <w:t>случаев, несут</w:t>
      </w:r>
      <w:r w:rsidRPr="0015500D">
        <w:rPr>
          <w:spacing w:val="1"/>
        </w:rPr>
        <w:t xml:space="preserve"> </w:t>
      </w:r>
      <w:r w:rsidRPr="0015500D">
        <w:t>персональную</w:t>
      </w:r>
      <w:r w:rsidRPr="0015500D">
        <w:rPr>
          <w:spacing w:val="1"/>
        </w:rPr>
        <w:t xml:space="preserve"> </w:t>
      </w:r>
      <w:r w:rsidRPr="0015500D">
        <w:t>ответственность за соблюдение</w:t>
      </w:r>
      <w:r w:rsidRPr="0015500D">
        <w:rPr>
          <w:spacing w:val="1"/>
        </w:rPr>
        <w:t xml:space="preserve"> </w:t>
      </w:r>
      <w:r w:rsidRPr="0015500D">
        <w:t>установленных сроков расследования, надлежащее исполнение обязанностей, указанных в</w:t>
      </w:r>
      <w:r w:rsidRPr="0015500D">
        <w:rPr>
          <w:spacing w:val="1"/>
        </w:rPr>
        <w:t xml:space="preserve"> </w:t>
      </w:r>
      <w:r w:rsidRPr="0015500D">
        <w:t>разделе</w:t>
      </w:r>
      <w:r w:rsidRPr="0015500D">
        <w:rPr>
          <w:spacing w:val="39"/>
        </w:rPr>
        <w:t xml:space="preserve"> </w:t>
      </w:r>
      <w:r w:rsidRPr="0015500D">
        <w:t>3</w:t>
      </w:r>
      <w:r w:rsidRPr="0015500D">
        <w:rPr>
          <w:spacing w:val="40"/>
        </w:rPr>
        <w:t xml:space="preserve"> </w:t>
      </w:r>
      <w:r w:rsidRPr="0015500D">
        <w:t>настоящего</w:t>
      </w:r>
      <w:r w:rsidRPr="0015500D">
        <w:rPr>
          <w:spacing w:val="43"/>
        </w:rPr>
        <w:t xml:space="preserve"> </w:t>
      </w:r>
      <w:r w:rsidRPr="0015500D">
        <w:t>Положения,</w:t>
      </w:r>
      <w:r w:rsidRPr="0015500D">
        <w:rPr>
          <w:spacing w:val="39"/>
        </w:rPr>
        <w:t xml:space="preserve"> </w:t>
      </w:r>
      <w:r w:rsidRPr="0015500D">
        <w:t>а</w:t>
      </w:r>
      <w:r w:rsidRPr="0015500D">
        <w:rPr>
          <w:spacing w:val="40"/>
        </w:rPr>
        <w:t xml:space="preserve"> </w:t>
      </w:r>
      <w:r w:rsidRPr="0015500D">
        <w:t>также</w:t>
      </w:r>
      <w:r w:rsidRPr="0015500D">
        <w:rPr>
          <w:spacing w:val="39"/>
        </w:rPr>
        <w:t xml:space="preserve"> </w:t>
      </w:r>
      <w:r w:rsidRPr="0015500D">
        <w:t>объективность</w:t>
      </w:r>
      <w:r w:rsidRPr="0015500D">
        <w:rPr>
          <w:spacing w:val="41"/>
        </w:rPr>
        <w:t xml:space="preserve"> </w:t>
      </w:r>
      <w:r w:rsidRPr="0015500D">
        <w:t>выводов</w:t>
      </w:r>
      <w:r w:rsidRPr="0015500D">
        <w:rPr>
          <w:spacing w:val="39"/>
        </w:rPr>
        <w:t xml:space="preserve"> </w:t>
      </w:r>
      <w:r w:rsidRPr="0015500D">
        <w:t>и</w:t>
      </w:r>
      <w:r w:rsidRPr="0015500D">
        <w:rPr>
          <w:spacing w:val="40"/>
        </w:rPr>
        <w:t xml:space="preserve"> </w:t>
      </w:r>
      <w:r w:rsidRPr="0015500D">
        <w:t>решений,</w:t>
      </w:r>
      <w:r w:rsidRPr="0015500D">
        <w:rPr>
          <w:spacing w:val="40"/>
        </w:rPr>
        <w:t xml:space="preserve"> </w:t>
      </w:r>
      <w:r w:rsidRPr="0015500D">
        <w:t>принятых</w:t>
      </w:r>
      <w:r w:rsidRPr="0015500D">
        <w:rPr>
          <w:spacing w:val="-58"/>
        </w:rPr>
        <w:t xml:space="preserve"> </w:t>
      </w:r>
      <w:r w:rsidRPr="0015500D">
        <w:t>ими</w:t>
      </w:r>
      <w:r w:rsidRPr="0015500D">
        <w:rPr>
          <w:spacing w:val="-1"/>
        </w:rPr>
        <w:t xml:space="preserve"> </w:t>
      </w:r>
      <w:r w:rsidRPr="0015500D">
        <w:t>по</w:t>
      </w:r>
      <w:r w:rsidRPr="0015500D">
        <w:rPr>
          <w:spacing w:val="-1"/>
        </w:rPr>
        <w:t xml:space="preserve"> </w:t>
      </w:r>
      <w:r w:rsidRPr="0015500D">
        <w:t>результатам</w:t>
      </w:r>
      <w:r w:rsidRPr="0015500D">
        <w:rPr>
          <w:spacing w:val="-2"/>
        </w:rPr>
        <w:t xml:space="preserve"> </w:t>
      </w:r>
      <w:r w:rsidRPr="0015500D">
        <w:t>проведенных расследований несчастных случаев.</w:t>
      </w: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shape id="Freeform 249" o:spid="_x0000_s1027" style="position:absolute;margin-left:170.05pt;margin-top:19pt;width:289pt;height:.1pt;z-index:-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" path="m,l5780,e" filled="f" strokeweight=".22136mm">
            <v:path arrowok="t" o:connecttype="custom" o:connectlocs="0,0;3670300,0" o:connectangles="0,0"/>
            <w10:wrap type="topAndBottom" anchorx="page"/>
          </v:shape>
        </w:pict>
      </w:r>
    </w:p>
    <w:p w:rsidR="0041293A" w:rsidRPr="0015500D" w:rsidRDefault="0041293A" w:rsidP="005F68D3">
      <w:pPr>
        <w:framePr w:w="10527" w:wrap="auto" w:hAnchor="text" w:x="993"/>
        <w:rPr>
          <w:sz w:val="24"/>
          <w:szCs w:val="24"/>
        </w:rPr>
        <w:sectPr w:rsidR="0041293A" w:rsidRPr="0015500D" w:rsidSect="007101B0">
          <w:footerReference w:type="default" r:id="rId8"/>
          <w:pgSz w:w="11910" w:h="16850"/>
          <w:pgMar w:top="851" w:right="850" w:bottom="851" w:left="1134" w:header="0" w:footer="662" w:gutter="0"/>
          <w:cols w:space="720"/>
        </w:sectPr>
      </w:pPr>
    </w:p>
    <w:p w:rsidR="0041293A" w:rsidRDefault="0041293A" w:rsidP="00B40407">
      <w:pPr>
        <w:spacing w:before="68"/>
        <w:ind w:left="6503" w:right="345" w:firstLine="1719"/>
        <w:jc w:val="right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1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B40407">
      <w:pPr>
        <w:spacing w:before="68"/>
        <w:ind w:left="6503" w:right="345" w:firstLine="1435"/>
        <w:jc w:val="right"/>
        <w:rPr>
          <w:sz w:val="24"/>
          <w:szCs w:val="24"/>
        </w:rPr>
      </w:pPr>
      <w:r>
        <w:rPr>
          <w:i/>
          <w:spacing w:val="-57"/>
          <w:sz w:val="24"/>
          <w:szCs w:val="24"/>
        </w:rPr>
        <w:t xml:space="preserve">  </w:t>
      </w: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  <w:bookmarkStart w:id="0" w:name="_GoBack"/>
      <w:bookmarkEnd w:id="0"/>
    </w:p>
    <w:p w:rsidR="0041293A" w:rsidRPr="00B40407" w:rsidRDefault="0041293A" w:rsidP="00B40407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spacing w:before="68"/>
        <w:ind w:left="6503" w:right="345" w:firstLine="1983"/>
        <w:jc w:val="right"/>
        <w:rPr>
          <w:sz w:val="24"/>
          <w:szCs w:val="24"/>
        </w:rPr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1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 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spacing w:before="140" w:line="322" w:lineRule="exact"/>
        <w:ind w:left="949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И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З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В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Щ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</w:p>
    <w:p w:rsidR="0041293A" w:rsidRPr="0015500D" w:rsidRDefault="0041293A">
      <w:pPr>
        <w:ind w:left="986" w:right="885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 групповом несчастном случае (тяжелом несчастном случае,</w:t>
      </w:r>
      <w:r w:rsidRPr="0015500D">
        <w:rPr>
          <w:b/>
          <w:spacing w:val="-67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несчастном</w:t>
      </w:r>
      <w:r w:rsidRPr="0015500D">
        <w:rPr>
          <w:b/>
          <w:spacing w:val="-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случае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со смертельным исходом)</w:t>
      </w:r>
      <w:r w:rsidRPr="0015500D">
        <w:rPr>
          <w:b/>
          <w:sz w:val="24"/>
          <w:szCs w:val="24"/>
          <w:vertAlign w:val="superscript"/>
        </w:rPr>
        <w:t></w:t>
      </w:r>
    </w:p>
    <w:p w:rsidR="0041293A" w:rsidRPr="0015500D" w:rsidRDefault="0041293A">
      <w:pPr>
        <w:pStyle w:val="BodyText"/>
        <w:spacing w:before="7"/>
        <w:rPr>
          <w:b/>
        </w:rPr>
      </w:pPr>
    </w:p>
    <w:p w:rsidR="0041293A" w:rsidRPr="0015500D" w:rsidRDefault="0041293A">
      <w:pPr>
        <w:pStyle w:val="BodyText"/>
        <w:tabs>
          <w:tab w:val="left" w:pos="10139"/>
        </w:tabs>
        <w:ind w:left="466"/>
      </w:pPr>
      <w:r w:rsidRPr="0015500D">
        <w:t xml:space="preserve">1.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B40407" w:rsidRDefault="0041293A" w:rsidP="00B40407">
      <w:pPr>
        <w:spacing w:before="14"/>
        <w:ind w:left="1063"/>
        <w:jc w:val="center"/>
        <w:rPr>
          <w:sz w:val="24"/>
          <w:szCs w:val="24"/>
        </w:rPr>
      </w:pPr>
      <w:r w:rsidRPr="00B40407">
        <w:rPr>
          <w:sz w:val="24"/>
          <w:szCs w:val="24"/>
        </w:rPr>
        <w:t>(наименование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организации,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ее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ведомственная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и</w:t>
      </w:r>
      <w:r w:rsidRPr="00B40407">
        <w:rPr>
          <w:spacing w:val="-6"/>
          <w:sz w:val="24"/>
          <w:szCs w:val="24"/>
        </w:rPr>
        <w:t xml:space="preserve"> </w:t>
      </w:r>
      <w:r w:rsidRPr="00B40407">
        <w:rPr>
          <w:sz w:val="24"/>
          <w:szCs w:val="24"/>
        </w:rPr>
        <w:t>отраслевая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принадлежность (код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основного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вида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экономической</w:t>
      </w:r>
      <w:r w:rsidRPr="00B40407">
        <w:rPr>
          <w:spacing w:val="-6"/>
          <w:sz w:val="24"/>
          <w:szCs w:val="24"/>
        </w:rPr>
        <w:t xml:space="preserve"> </w:t>
      </w:r>
      <w:r w:rsidRPr="00B40407">
        <w:rPr>
          <w:sz w:val="24"/>
          <w:szCs w:val="24"/>
        </w:rPr>
        <w:t>деятельности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по</w:t>
      </w:r>
      <w:r w:rsidRPr="00B40407">
        <w:rPr>
          <w:spacing w:val="-1"/>
          <w:sz w:val="24"/>
          <w:szCs w:val="24"/>
        </w:rPr>
        <w:t xml:space="preserve"> </w:t>
      </w:r>
      <w:r w:rsidRPr="00B40407">
        <w:rPr>
          <w:sz w:val="24"/>
          <w:szCs w:val="24"/>
        </w:rPr>
        <w:t>ОКВЭД),</w:t>
      </w:r>
    </w:p>
    <w:p w:rsidR="0041293A" w:rsidRPr="00B40407" w:rsidRDefault="0041293A" w:rsidP="00B40407">
      <w:pPr>
        <w:pStyle w:val="BodyText"/>
        <w:rPr>
          <w:vertAlign w:val="superscript"/>
        </w:rPr>
      </w:pPr>
      <w:r>
        <w:rPr>
          <w:noProof/>
          <w:lang w:eastAsia="ru-RU"/>
        </w:rPr>
        <w:pict>
          <v:rect id="Rectangle 248" o:spid="_x0000_s1028" style="position:absolute;margin-left:77.3pt;margin-top:13.95pt;width:480.9pt;height:.5pt;z-index:-2517749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SfeA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DmJjSfeAIAAP0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B40407" w:rsidRDefault="0041293A" w:rsidP="00B40407">
      <w:pPr>
        <w:ind w:left="986" w:right="765"/>
        <w:jc w:val="center"/>
        <w:rPr>
          <w:sz w:val="24"/>
          <w:szCs w:val="24"/>
        </w:rPr>
      </w:pPr>
      <w:r w:rsidRPr="00B40407">
        <w:rPr>
          <w:sz w:val="24"/>
          <w:szCs w:val="24"/>
        </w:rPr>
        <w:t>место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нахождения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и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юридический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адрес;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фамилия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и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инициалы</w:t>
      </w:r>
    </w:p>
    <w:p w:rsidR="0041293A" w:rsidRPr="00B40407" w:rsidRDefault="0041293A" w:rsidP="00B40407">
      <w:pPr>
        <w:pStyle w:val="BodyText"/>
      </w:pPr>
      <w:r>
        <w:rPr>
          <w:noProof/>
          <w:lang w:eastAsia="ru-RU"/>
        </w:rPr>
        <w:pict>
          <v:rect id="Rectangle 247" o:spid="_x0000_s1029" style="position:absolute;margin-left:77.3pt;margin-top:13.95pt;width:480.9pt;height:.5pt;z-index:-251773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BJ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H3JIEl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B40407" w:rsidRDefault="0041293A" w:rsidP="00B40407">
      <w:pPr>
        <w:jc w:val="center"/>
        <w:rPr>
          <w:sz w:val="24"/>
          <w:szCs w:val="24"/>
        </w:rPr>
      </w:pPr>
      <w:r w:rsidRPr="00B40407">
        <w:rPr>
          <w:sz w:val="24"/>
          <w:szCs w:val="24"/>
        </w:rPr>
        <w:t>работодателя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—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физического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лица,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его</w:t>
      </w:r>
      <w:r w:rsidRPr="00B40407">
        <w:rPr>
          <w:spacing w:val="-5"/>
          <w:sz w:val="24"/>
          <w:szCs w:val="24"/>
        </w:rPr>
        <w:t xml:space="preserve"> </w:t>
      </w:r>
      <w:r w:rsidRPr="00B40407">
        <w:rPr>
          <w:sz w:val="24"/>
          <w:szCs w:val="24"/>
        </w:rPr>
        <w:t>регистрационные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данные,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вид</w:t>
      </w:r>
      <w:r w:rsidRPr="00B40407">
        <w:rPr>
          <w:spacing w:val="-4"/>
          <w:sz w:val="24"/>
          <w:szCs w:val="24"/>
        </w:rPr>
        <w:t xml:space="preserve"> </w:t>
      </w:r>
      <w:r w:rsidRPr="00B40407">
        <w:rPr>
          <w:sz w:val="24"/>
          <w:szCs w:val="24"/>
        </w:rPr>
        <w:t>производства,</w:t>
      </w:r>
      <w:r w:rsidRPr="00B40407">
        <w:rPr>
          <w:spacing w:val="-3"/>
          <w:sz w:val="24"/>
          <w:szCs w:val="24"/>
        </w:rPr>
        <w:t xml:space="preserve"> </w:t>
      </w:r>
      <w:r w:rsidRPr="00B40407">
        <w:rPr>
          <w:sz w:val="24"/>
          <w:szCs w:val="24"/>
        </w:rPr>
        <w:t>адрес,</w:t>
      </w:r>
    </w:p>
    <w:p w:rsidR="0041293A" w:rsidRPr="00B40407" w:rsidRDefault="0041293A" w:rsidP="00B40407">
      <w:pPr>
        <w:pStyle w:val="BodyText"/>
        <w:spacing w:before="10"/>
        <w:jc w:val="center"/>
      </w:pPr>
      <w:r>
        <w:rPr>
          <w:noProof/>
          <w:lang w:eastAsia="ru-RU"/>
        </w:rPr>
        <w:pict>
          <v:rect id="Rectangle 246" o:spid="_x0000_s1030" style="position:absolute;left:0;text-align:left;margin-left:77.3pt;margin-top:13.95pt;width:480.9pt;height:.5pt;z-index:-2517729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Zl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+YA2Z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 w:rsidRPr="00B40407">
        <w:t>телефон,</w:t>
      </w:r>
      <w:r w:rsidRPr="00B40407">
        <w:rPr>
          <w:spacing w:val="-2"/>
        </w:rPr>
        <w:t xml:space="preserve"> </w:t>
      </w:r>
      <w:r w:rsidRPr="00B40407">
        <w:t>факс)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 xml:space="preserve">2.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986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(дата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время (местное)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выполнявшаяся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работа</w:t>
      </w:r>
      <w:r w:rsidRPr="0015500D">
        <w:rPr>
          <w:sz w:val="24"/>
          <w:szCs w:val="24"/>
          <w:vertAlign w:val="superscript"/>
        </w:rPr>
        <w:t>**</w:t>
      </w:r>
      <w:r w:rsidRPr="0015500D">
        <w:rPr>
          <w:sz w:val="24"/>
          <w:szCs w:val="24"/>
        </w:rPr>
        <w:t>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краткое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описание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45" o:spid="_x0000_s1031" style="position:absolute;margin-left:77.3pt;margin-top:13.95pt;width:480.9pt;height:.5pt;z-index:-251771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W8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CGG5bx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31" w:lineRule="exact"/>
        <w:ind w:left="986" w:right="769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происшествия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случай)</w:t>
      </w:r>
    </w:p>
    <w:p w:rsidR="0041293A" w:rsidRPr="0015500D" w:rsidRDefault="0041293A" w:rsidP="00B40407">
      <w:pPr>
        <w:pStyle w:val="BodyText"/>
        <w:spacing w:before="10"/>
      </w:pPr>
      <w:r>
        <w:rPr>
          <w:noProof/>
          <w:lang w:eastAsia="ru-RU"/>
        </w:rPr>
        <w:pict>
          <v:rect id="Rectangle 244" o:spid="_x0000_s1032" style="position:absolute;margin-left:77.3pt;margin-top:13.95pt;width:480.9pt;height:.5pt;z-index:-2517708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KXP85B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43" o:spid="_x0000_s1033" style="position:absolute;margin-left:77.3pt;margin-top:28.25pt;width:480.9pt;height:.5pt;z-index:-251769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cwegIAAP0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shape id="Freeform 242" o:spid="_x0000_s1034" style="position:absolute;margin-left:77.3pt;margin-top:42.55pt;width:480.95pt;height:.5pt;z-index:-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" path="m9618,l331,r-9,l,,,9r322,l331,9r9287,l9618,xe" fillcolor="black" stroked="f">
            <v:path arrowok="t" o:connecttype="custom" o:connectlocs="6107430,540385;210185,540385;204470,540385;0,540385;0,546100;204470,546100;210185,546100;6107430,546100;6107430,540385" o:connectangles="0,0,0,0,0,0,0,0,0"/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39"/>
        </w:tabs>
        <w:spacing w:line="239" w:lineRule="exact"/>
        <w:ind w:left="466"/>
      </w:pPr>
      <w:r w:rsidRPr="0015500D">
        <w:t xml:space="preserve">3.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 w:line="159" w:lineRule="exact"/>
        <w:ind w:left="986" w:right="769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пострадавших,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том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числе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погибших)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 xml:space="preserve">4.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986" w:right="76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профессиональный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статус</w:t>
      </w:r>
      <w:r w:rsidRPr="0015500D">
        <w:rPr>
          <w:sz w:val="24"/>
          <w:szCs w:val="24"/>
          <w:vertAlign w:val="superscript"/>
        </w:rPr>
        <w:t></w:t>
      </w:r>
      <w:r w:rsidRPr="0015500D">
        <w:rPr>
          <w:sz w:val="24"/>
          <w:szCs w:val="24"/>
          <w:vertAlign w:val="superscript"/>
        </w:rPr>
        <w:t>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(пострадавших),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41" o:spid="_x0000_s1035" style="position:absolute;margin-left:77.3pt;margin-top:14.1pt;width:480.9pt;height:.5pt;z-index:-2517678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профессия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(должность),</w:t>
      </w:r>
      <w:r w:rsidRPr="0015500D">
        <w:rPr>
          <w:sz w:val="24"/>
          <w:szCs w:val="24"/>
          <w:vertAlign w:val="superscript"/>
        </w:rPr>
        <w:t>**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возраст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групповых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случаях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указывается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каждого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40" o:spid="_x0000_s1036" style="position:absolute;margin-left:77.3pt;margin-top:13.95pt;width:480.9pt;height:.5pt;z-index:-2517667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68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пострадавшего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отдельно)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39" o:spid="_x0000_s1037" style="position:absolute;margin-left:77.3pt;margin-top:13.95pt;width:480.9pt;height:.5pt;z-index:-2517657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9KegIAAP0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PHTX0p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shape id="Freeform 238" o:spid="_x0000_s1038" style="position:absolute;margin-left:77.3pt;margin-top:28.35pt;width:480.95pt;height:.5pt;z-index:-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" path="m9618,l331,r-9,l,,,9r322,l331,9r9287,l9618,xe" fillcolor="black" stroked="f">
            <v:path arrowok="t" o:connecttype="custom" o:connectlocs="6107430,360045;210185,360045;204470,360045;0,360045;0,365760;204470,365760;210185,365760;6107430,365760;6107430,360045" o:connectangles="0,0,0,0,0,0,0,0,0"/>
            <w10:wrap type="topAndBottom" anchorx="page"/>
          </v:shape>
        </w:pict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tabs>
          <w:tab w:val="left" w:pos="10139"/>
        </w:tabs>
        <w:spacing w:line="239" w:lineRule="exact"/>
        <w:ind w:left="466"/>
      </w:pPr>
      <w:r w:rsidRPr="0015500D">
        <w:t xml:space="preserve">5.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986" w:right="76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(характер</w:t>
      </w:r>
      <w:r w:rsidRPr="0015500D">
        <w:rPr>
          <w:sz w:val="24"/>
          <w:szCs w:val="24"/>
          <w:vertAlign w:val="superscript"/>
        </w:rPr>
        <w:t>**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тяжесть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здоровья,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полученных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пострадавшим (пострадавшими)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</w:p>
    <w:p w:rsidR="0041293A" w:rsidRPr="0015500D" w:rsidRDefault="0041293A" w:rsidP="00B40407">
      <w:pPr>
        <w:pStyle w:val="BodyText"/>
      </w:pPr>
      <w:r>
        <w:rPr>
          <w:noProof/>
          <w:lang w:eastAsia="ru-RU"/>
        </w:rPr>
        <w:pict>
          <v:rect id="Rectangle 237" o:spid="_x0000_s1039" style="position:absolute;margin-left:77.3pt;margin-top:13.95pt;width:480.9pt;height:.5pt;z-index:-2517637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Br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NZIsGt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6" w:right="77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групповых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указывается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для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каждого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отдельно)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36" o:spid="_x0000_s1040" style="position:absolute;margin-left:77.3pt;margin-top:13.95pt;width:480.9pt;height:.5pt;z-index:-2517626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ZH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UgGmR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shape id="Freeform 235" o:spid="_x0000_s1041" style="position:absolute;margin-left:77.3pt;margin-top:28.25pt;width:480.95pt;height:.5pt;z-index:-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" path="m9618,l331,r-9,l,,,10r322,l331,10r9287,l9618,xe" fillcolor="black" stroked="f">
            <v:path arrowok="t" o:connecttype="custom" o:connectlocs="6107430,358775;210185,358775;204470,358775;0,358775;0,365125;204470,365125;210185,365125;6107430,365125;6107430,358775" o:connectangles="0,0,0,0,0,0,0,0,0"/>
            <w10:wrap type="topAndBottom" anchorx="page"/>
          </v:shape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tabs>
          <w:tab w:val="left" w:pos="10139"/>
        </w:tabs>
        <w:spacing w:line="241" w:lineRule="exact"/>
        <w:ind w:left="466"/>
      </w:pPr>
      <w:r w:rsidRPr="0015500D">
        <w:t xml:space="preserve">6.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B40407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передавшего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извещение,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передачи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извещения)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 xml:space="preserve">7. </w:t>
      </w:r>
      <w:r w:rsidRPr="0015500D">
        <w:rPr>
          <w:spacing w:val="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986" w:right="763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принявшего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извещение,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извещения)</w: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34" o:spid="_x0000_s1042" style="position:absolute;margin-left:76.6pt;margin-top:8.8pt;width:2in;height:.5pt;z-index:-251760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whegIAAP0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0"/>
          <w:numId w:val="7"/>
        </w:numPr>
        <w:tabs>
          <w:tab w:val="left" w:pos="543"/>
        </w:tabs>
        <w:spacing w:before="55"/>
        <w:ind w:right="432" w:firstLine="0"/>
        <w:rPr>
          <w:sz w:val="24"/>
          <w:szCs w:val="24"/>
        </w:rPr>
      </w:pPr>
      <w:r w:rsidRPr="0015500D">
        <w:rPr>
          <w:sz w:val="24"/>
          <w:szCs w:val="24"/>
        </w:rPr>
        <w:t>Передается в течение суток после происшествия несчастного случая в органы и организации, указанные в статье 228 Трудового кодекса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Российской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Федерации,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телефону,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факсом, телеграфом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другими имеющимися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средствами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связи.</w:t>
      </w:r>
    </w:p>
    <w:p w:rsidR="0041293A" w:rsidRPr="0015500D" w:rsidRDefault="0041293A">
      <w:pPr>
        <w:spacing w:before="1"/>
        <w:ind w:left="451"/>
        <w:rPr>
          <w:sz w:val="24"/>
          <w:szCs w:val="24"/>
        </w:rPr>
      </w:pPr>
      <w:r w:rsidRPr="0015500D">
        <w:rPr>
          <w:sz w:val="24"/>
          <w:szCs w:val="24"/>
          <w:vertAlign w:val="superscript"/>
        </w:rPr>
        <w:t></w:t>
      </w:r>
      <w:r w:rsidRPr="0015500D">
        <w:rPr>
          <w:sz w:val="24"/>
          <w:szCs w:val="24"/>
          <w:vertAlign w:val="superscript"/>
        </w:rPr>
        <w:t>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передаче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извещения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отмеченные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указываются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кодируются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установленной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классификацией.</w: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660" w:right="500" w:bottom="860" w:left="1080" w:header="0" w:footer="662" w:gutter="0"/>
          <w:cols w:space="720"/>
        </w:sectPr>
      </w:pPr>
    </w:p>
    <w:p w:rsidR="0041293A" w:rsidRDefault="0041293A" w:rsidP="00B40407">
      <w:pPr>
        <w:spacing w:before="68"/>
        <w:ind w:left="6503" w:right="345" w:firstLine="1435"/>
        <w:jc w:val="right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2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B40407">
      <w:pPr>
        <w:spacing w:before="68"/>
        <w:ind w:left="6503" w:right="345" w:firstLine="1435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B40407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spacing w:before="68"/>
        <w:ind w:left="6503" w:right="345" w:firstLine="1983"/>
        <w:jc w:val="right"/>
        <w:rPr>
          <w:sz w:val="24"/>
          <w:szCs w:val="24"/>
        </w:rPr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2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tbl>
      <w:tblPr>
        <w:tblW w:w="0" w:type="auto"/>
        <w:tblLook w:val="00A0"/>
      </w:tblPr>
      <w:tblGrid>
        <w:gridCol w:w="5273"/>
        <w:gridCol w:w="5273"/>
      </w:tblGrid>
      <w:tr w:rsidR="0041293A" w:rsidTr="00F73C7A">
        <w:tc>
          <w:tcPr>
            <w:tcW w:w="5273" w:type="dxa"/>
          </w:tcPr>
          <w:p w:rsidR="0041293A" w:rsidRPr="0015500D" w:rsidRDefault="0041293A" w:rsidP="00F73C7A">
            <w:pPr>
              <w:pStyle w:val="BodyText"/>
              <w:ind w:left="1884"/>
            </w:pPr>
            <w:r w:rsidRPr="0015500D">
              <w:t>УТВЕРЖДАЮ</w:t>
            </w:r>
          </w:p>
          <w:p w:rsidR="0041293A" w:rsidRPr="0015500D" w:rsidRDefault="0041293A" w:rsidP="00F73C7A">
            <w:pPr>
              <w:pStyle w:val="BodyText"/>
              <w:spacing w:before="8"/>
            </w:pPr>
          </w:p>
          <w:p w:rsidR="0041293A" w:rsidRPr="0015500D" w:rsidRDefault="0041293A" w:rsidP="00F73C7A">
            <w:pPr>
              <w:pStyle w:val="BodyText"/>
              <w:spacing w:line="20" w:lineRule="exact"/>
              <w:ind w:left="466" w:right="-346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group id="_x0000_s1043" style="width:226.35pt;height:.5pt;mso-position-horizontal-relative:char;mso-position-vertical-relative:line" coordsize="45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">
                  <v:rect id="Rectangle 252" o:spid="_x0000_s1044" style="position:absolute;width:4527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NqccA&#10;AADc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NMJ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zanHAAAA3AAAAA8AAAAAAAAAAAAAAAAAmAIAAGRy&#10;cy9kb3ducmV2LnhtbFBLBQYAAAAABAAEAPUAAACMAwAAAAA=&#10;" fillcolor="black" stroked="f"/>
                  <w10:anchorlock/>
                </v:group>
              </w:pict>
            </w:r>
          </w:p>
          <w:p w:rsidR="0041293A" w:rsidRPr="00F73C7A" w:rsidRDefault="0041293A" w:rsidP="00F73C7A">
            <w:pPr>
              <w:ind w:left="780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(подпись,</w:t>
            </w:r>
            <w:r w:rsidRPr="00F73C7A">
              <w:rPr>
                <w:spacing w:val="-5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фамилия,</w:t>
            </w:r>
            <w:r w:rsidRPr="00F73C7A">
              <w:rPr>
                <w:spacing w:val="-5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инициалы</w:t>
            </w:r>
            <w:r w:rsidRPr="00F73C7A">
              <w:rPr>
                <w:spacing w:val="-6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работодателя</w:t>
            </w:r>
            <w:r w:rsidRPr="00F73C7A">
              <w:rPr>
                <w:spacing w:val="-6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(его</w:t>
            </w:r>
            <w:r w:rsidRPr="00F73C7A">
              <w:rPr>
                <w:spacing w:val="-6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представителя))</w:t>
            </w:r>
          </w:p>
          <w:p w:rsidR="0041293A" w:rsidRPr="0015500D" w:rsidRDefault="0041293A" w:rsidP="00F73C7A">
            <w:pPr>
              <w:pStyle w:val="BodyText"/>
              <w:tabs>
                <w:tab w:val="left" w:pos="1070"/>
                <w:tab w:val="left" w:pos="2988"/>
                <w:tab w:val="left" w:pos="3828"/>
              </w:tabs>
              <w:spacing w:before="22"/>
              <w:ind w:left="490"/>
            </w:pPr>
            <w:r w:rsidRPr="0015500D">
              <w:t>«</w:t>
            </w:r>
            <w:r w:rsidRPr="00F73C7A">
              <w:rPr>
                <w:u w:val="single"/>
              </w:rPr>
              <w:tab/>
            </w:r>
            <w:r w:rsidRPr="0015500D">
              <w:t>»</w:t>
            </w:r>
            <w:r w:rsidRPr="00F73C7A">
              <w:rPr>
                <w:u w:val="single"/>
              </w:rPr>
              <w:tab/>
            </w:r>
            <w:r w:rsidRPr="0015500D">
              <w:t>20</w:t>
            </w:r>
            <w:r w:rsidRPr="00F73C7A">
              <w:rPr>
                <w:u w:val="single"/>
              </w:rPr>
              <w:tab/>
            </w:r>
            <w:r w:rsidRPr="0015500D">
              <w:t>г.</w:t>
            </w:r>
          </w:p>
          <w:p w:rsidR="0041293A" w:rsidRPr="00F73C7A" w:rsidRDefault="0041293A" w:rsidP="00F73C7A">
            <w:pPr>
              <w:pStyle w:val="BodyText"/>
              <w:spacing w:before="5"/>
              <w:rPr>
                <w:i/>
              </w:rPr>
            </w:pPr>
          </w:p>
        </w:tc>
        <w:tc>
          <w:tcPr>
            <w:tcW w:w="5273" w:type="dxa"/>
          </w:tcPr>
          <w:p w:rsidR="0041293A" w:rsidRPr="0015500D" w:rsidRDefault="0041293A" w:rsidP="00F73C7A">
            <w:pPr>
              <w:pStyle w:val="11"/>
              <w:spacing w:before="90" w:line="274" w:lineRule="exact"/>
              <w:ind w:left="1609"/>
            </w:pPr>
            <w:r w:rsidRPr="0015500D">
              <w:t>Форма</w:t>
            </w:r>
            <w:r w:rsidRPr="00F73C7A">
              <w:rPr>
                <w:spacing w:val="-3"/>
              </w:rPr>
              <w:t xml:space="preserve"> </w:t>
            </w:r>
            <w:r w:rsidRPr="0015500D">
              <w:t>Н-1</w:t>
            </w:r>
          </w:p>
          <w:p w:rsidR="0041293A" w:rsidRPr="0015500D" w:rsidRDefault="0041293A" w:rsidP="00F73C7A">
            <w:pPr>
              <w:pStyle w:val="BodyText"/>
              <w:ind w:left="936" w:right="330" w:hanging="447"/>
            </w:pPr>
            <w:r w:rsidRPr="0015500D">
              <w:t>Один экземпляр направляется</w:t>
            </w:r>
            <w:r w:rsidRPr="00F73C7A">
              <w:rPr>
                <w:spacing w:val="-57"/>
              </w:rPr>
              <w:t xml:space="preserve"> </w:t>
            </w:r>
            <w:r w:rsidRPr="0015500D">
              <w:t>пострадавшему</w:t>
            </w:r>
            <w:r w:rsidRPr="00F73C7A">
              <w:rPr>
                <w:spacing w:val="-6"/>
              </w:rPr>
              <w:t xml:space="preserve"> </w:t>
            </w:r>
            <w:r w:rsidRPr="0015500D">
              <w:t>или</w:t>
            </w:r>
            <w:r w:rsidRPr="00F73C7A">
              <w:rPr>
                <w:spacing w:val="1"/>
              </w:rPr>
              <w:t xml:space="preserve"> </w:t>
            </w:r>
            <w:r w:rsidRPr="0015500D">
              <w:t>его</w:t>
            </w:r>
          </w:p>
          <w:p w:rsidR="0041293A" w:rsidRPr="0015500D" w:rsidRDefault="0041293A" w:rsidP="00F73C7A">
            <w:pPr>
              <w:pStyle w:val="BodyText"/>
              <w:ind w:left="1188"/>
            </w:pPr>
            <w:r w:rsidRPr="0015500D">
              <w:t>доверенному</w:t>
            </w:r>
            <w:r w:rsidRPr="00F73C7A">
              <w:rPr>
                <w:spacing w:val="-5"/>
              </w:rPr>
              <w:t xml:space="preserve"> </w:t>
            </w:r>
            <w:r w:rsidRPr="0015500D">
              <w:t>лицу</w:t>
            </w:r>
          </w:p>
          <w:p w:rsidR="0041293A" w:rsidRPr="00F73C7A" w:rsidRDefault="0041293A" w:rsidP="00F73C7A">
            <w:pPr>
              <w:pStyle w:val="BodyText"/>
              <w:spacing w:before="5"/>
              <w:rPr>
                <w:i/>
              </w:rPr>
            </w:pPr>
          </w:p>
        </w:tc>
      </w:tr>
    </w:tbl>
    <w:p w:rsidR="0041293A" w:rsidRPr="0015500D" w:rsidRDefault="0041293A">
      <w:pPr>
        <w:pStyle w:val="BodyText"/>
        <w:spacing w:before="90"/>
        <w:ind w:left="451"/>
      </w:pPr>
      <w:r w:rsidRPr="0015500D">
        <w:t>Печать</w: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spacing w:before="9"/>
      </w:pPr>
    </w:p>
    <w:p w:rsidR="0041293A" w:rsidRPr="0015500D" w:rsidRDefault="0041293A">
      <w:pPr>
        <w:tabs>
          <w:tab w:val="left" w:pos="2598"/>
        </w:tabs>
        <w:spacing w:before="89"/>
        <w:ind w:left="166"/>
        <w:jc w:val="center"/>
        <w:rPr>
          <w:sz w:val="24"/>
          <w:szCs w:val="24"/>
        </w:rPr>
      </w:pPr>
      <w:r w:rsidRPr="0015500D">
        <w:rPr>
          <w:b/>
          <w:sz w:val="24"/>
          <w:szCs w:val="24"/>
        </w:rPr>
        <w:t>А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К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Т</w:t>
      </w:r>
      <w:r w:rsidRPr="0015500D">
        <w:rPr>
          <w:b/>
          <w:spacing w:val="3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 xml:space="preserve">№ </w:t>
      </w:r>
      <w:r w:rsidRPr="0015500D">
        <w:rPr>
          <w:b/>
          <w:spacing w:val="1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spacing w:before="9"/>
        <w:ind w:left="986" w:right="885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несчастном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случае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на</w:t>
      </w:r>
      <w:r w:rsidRPr="0015500D">
        <w:rPr>
          <w:b/>
          <w:spacing w:val="-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производстве</w:t>
      </w: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4287"/>
          <w:tab w:val="left" w:pos="10139"/>
        </w:tabs>
        <w:spacing w:before="27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Дата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z w:val="24"/>
          <w:szCs w:val="24"/>
        </w:rPr>
        <w:tab/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31" o:spid="_x0000_s1045" style="position:absolute;margin-left:77.3pt;margin-top:14.65pt;width:480.9pt;height:.5pt;z-index:-251759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30" o:spid="_x0000_s1046" style="position:absolute;margin-left:77.3pt;margin-top:13.95pt;width:480.9pt;height:.5pt;z-index:-251758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oCdw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6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количество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часов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начала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Организация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(работодатель),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работником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которой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является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(являлся)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пострадавший 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229" o:spid="_x0000_s1047" style="position:absolute;margin-left:77.3pt;margin-top:14.7pt;width:480.9pt;height:.5pt;z-index:-251757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ag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нахождения,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юридический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ведомственная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отраслевая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28" o:spid="_x0000_s1048" style="position:absolute;margin-left:77.3pt;margin-top:13.95pt;width:480.9pt;height:.5pt;z-index:-2517565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CMeQIAAP0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Bcuwj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принадлежность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(код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вида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экономической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деятельности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ОКВЭД);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3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27" o:spid="_x0000_s1049" style="position:absolute;margin-left:77.3pt;margin-top:13.95pt;width:480.9pt;height:.5pt;z-index:-251755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LIeQIAAP0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Tg0Sy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физического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лица)</w:t>
      </w:r>
    </w:p>
    <w:p w:rsidR="0041293A" w:rsidRPr="0015500D" w:rsidRDefault="0041293A">
      <w:pPr>
        <w:pStyle w:val="BodyText"/>
        <w:tabs>
          <w:tab w:val="left" w:pos="9952"/>
        </w:tabs>
        <w:spacing w:line="274" w:lineRule="exact"/>
        <w:ind w:left="279"/>
        <w:jc w:val="center"/>
      </w:pPr>
      <w:r w:rsidRPr="0015500D">
        <w:t>Наименование</w:t>
      </w:r>
      <w:r w:rsidRPr="0015500D">
        <w:rPr>
          <w:spacing w:val="-6"/>
        </w:rPr>
        <w:t xml:space="preserve"> </w:t>
      </w:r>
      <w:r w:rsidRPr="0015500D">
        <w:t>структурного</w:t>
      </w:r>
      <w:r w:rsidRPr="0015500D">
        <w:rPr>
          <w:spacing w:val="-4"/>
        </w:rPr>
        <w:t xml:space="preserve"> </w:t>
      </w:r>
      <w:r w:rsidRPr="0015500D">
        <w:t xml:space="preserve">подразделения </w:t>
      </w:r>
      <w:r w:rsidRPr="0015500D">
        <w:rPr>
          <w:spacing w:val="29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26" o:spid="_x0000_s1050" style="position:absolute;margin-left:76.6pt;margin-top:14.7pt;width:481.65pt;height:.5pt;z-index:-251754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10139"/>
        </w:tabs>
        <w:spacing w:before="9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Организация,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направившая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работника  </w:t>
      </w:r>
      <w:r w:rsidRPr="0015500D">
        <w:rPr>
          <w:spacing w:val="-2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 w:rsidP="00B40407">
      <w:pPr>
        <w:pStyle w:val="BodyText"/>
        <w:spacing w:before="1"/>
      </w:pPr>
      <w:r>
        <w:rPr>
          <w:noProof/>
          <w:lang w:eastAsia="ru-RU"/>
        </w:rPr>
        <w:pict>
          <v:rect id="Rectangle 225" o:spid="_x0000_s1051" style="position:absolute;margin-left:77.3pt;margin-top:14.65pt;width:480.9pt;height:.5pt;z-index:-2517534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6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нахождения,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юридический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отраслевая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принадлежность)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случая: </w:t>
      </w:r>
      <w:r w:rsidRPr="0015500D">
        <w:rPr>
          <w:spacing w:val="2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224" o:spid="_x0000_s1052" style="position:absolute;margin-left:77.3pt;margin-top:14.7pt;width:480.9pt;height:.5pt;z-index:-2517524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ER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B40407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работы)</w:t>
      </w:r>
    </w:p>
    <w:p w:rsidR="0041293A" w:rsidRPr="0015500D" w:rsidRDefault="0041293A" w:rsidP="007E4753">
      <w:pPr>
        <w:pStyle w:val="BodyText"/>
        <w:spacing w:before="10"/>
      </w:pPr>
      <w:r>
        <w:rPr>
          <w:noProof/>
          <w:lang w:eastAsia="ru-RU"/>
        </w:rPr>
        <w:pict>
          <v:rect id="Rectangle 223" o:spid="_x0000_s1053" style="position:absolute;margin-left:76.6pt;margin-top:13.95pt;width:481.65pt;height:.5pt;z-index:-2517514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oe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692"/>
        </w:tabs>
        <w:spacing w:before="90"/>
        <w:ind w:left="691" w:hanging="241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пострадавшем:</w:t>
      </w:r>
    </w:p>
    <w:p w:rsidR="0041293A" w:rsidRPr="0015500D" w:rsidRDefault="0041293A">
      <w:pPr>
        <w:pStyle w:val="BodyText"/>
        <w:tabs>
          <w:tab w:val="left" w:pos="10139"/>
        </w:tabs>
        <w:spacing w:line="249" w:lineRule="auto"/>
        <w:ind w:left="466" w:right="185"/>
        <w:jc w:val="both"/>
      </w:pPr>
      <w:r w:rsidRPr="0015500D">
        <w:t>фамилия,</w:t>
      </w:r>
      <w:r w:rsidRPr="0015500D">
        <w:rPr>
          <w:spacing w:val="-2"/>
        </w:rPr>
        <w:t xml:space="preserve"> </w:t>
      </w:r>
      <w:r w:rsidRPr="0015500D">
        <w:t>имя,</w:t>
      </w:r>
      <w:r w:rsidRPr="0015500D">
        <w:rPr>
          <w:spacing w:val="-2"/>
        </w:rPr>
        <w:t xml:space="preserve"> </w:t>
      </w:r>
      <w:r w:rsidRPr="0015500D">
        <w:t xml:space="preserve">отчество  </w:t>
      </w:r>
      <w:r w:rsidRPr="0015500D">
        <w:rPr>
          <w:spacing w:val="-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пол</w:t>
      </w:r>
      <w:r w:rsidRPr="0015500D">
        <w:rPr>
          <w:spacing w:val="-5"/>
        </w:rPr>
        <w:t xml:space="preserve"> </w:t>
      </w:r>
      <w:r w:rsidRPr="0015500D">
        <w:t>(мужской,</w:t>
      </w:r>
      <w:r w:rsidRPr="0015500D">
        <w:rPr>
          <w:spacing w:val="-5"/>
        </w:rPr>
        <w:t xml:space="preserve"> </w:t>
      </w:r>
      <w:r w:rsidRPr="0015500D">
        <w:t xml:space="preserve">женский) </w:t>
      </w:r>
      <w:r w:rsidRPr="0015500D">
        <w:rPr>
          <w:spacing w:val="2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дата</w:t>
      </w:r>
      <w:r w:rsidRPr="0015500D">
        <w:rPr>
          <w:spacing w:val="-3"/>
        </w:rPr>
        <w:t xml:space="preserve"> </w:t>
      </w:r>
      <w:r w:rsidRPr="0015500D">
        <w:t xml:space="preserve">рождения </w:t>
      </w:r>
      <w:r w:rsidRPr="0015500D">
        <w:rPr>
          <w:spacing w:val="29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профессиональный</w:t>
      </w:r>
      <w:r w:rsidRPr="0015500D">
        <w:rPr>
          <w:spacing w:val="-11"/>
        </w:rPr>
        <w:t xml:space="preserve"> </w:t>
      </w:r>
      <w:r w:rsidRPr="0015500D">
        <w:t xml:space="preserve">статус  </w:t>
      </w:r>
      <w:r w:rsidRPr="0015500D">
        <w:rPr>
          <w:spacing w:val="-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профессия</w:t>
      </w:r>
      <w:r w:rsidRPr="0015500D">
        <w:rPr>
          <w:spacing w:val="-2"/>
        </w:rPr>
        <w:t xml:space="preserve"> </w:t>
      </w:r>
      <w:r w:rsidRPr="0015500D">
        <w:t xml:space="preserve">(должность) </w:t>
      </w:r>
      <w:r w:rsidRPr="0015500D">
        <w:rPr>
          <w:spacing w:val="29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стаж</w:t>
      </w:r>
      <w:r w:rsidRPr="0015500D">
        <w:rPr>
          <w:spacing w:val="-3"/>
        </w:rPr>
        <w:t xml:space="preserve"> </w:t>
      </w:r>
      <w:r w:rsidRPr="0015500D">
        <w:t>работы,</w:t>
      </w:r>
      <w:r w:rsidRPr="0015500D">
        <w:rPr>
          <w:spacing w:val="-4"/>
        </w:rPr>
        <w:t xml:space="preserve"> </w:t>
      </w:r>
      <w:r w:rsidRPr="0015500D">
        <w:t>при</w:t>
      </w:r>
      <w:r w:rsidRPr="0015500D">
        <w:rPr>
          <w:spacing w:val="-3"/>
        </w:rPr>
        <w:t xml:space="preserve"> </w:t>
      </w:r>
      <w:r w:rsidRPr="0015500D">
        <w:t>выполнении</w:t>
      </w:r>
      <w:r w:rsidRPr="0015500D">
        <w:rPr>
          <w:spacing w:val="-3"/>
        </w:rPr>
        <w:t xml:space="preserve"> </w:t>
      </w:r>
      <w:r w:rsidRPr="0015500D">
        <w:t>которой</w:t>
      </w:r>
      <w:r w:rsidRPr="0015500D">
        <w:rPr>
          <w:spacing w:val="-3"/>
        </w:rPr>
        <w:t xml:space="preserve"> </w:t>
      </w:r>
      <w:r w:rsidRPr="0015500D">
        <w:t>произошел</w:t>
      </w:r>
      <w:r w:rsidRPr="0015500D">
        <w:rPr>
          <w:spacing w:val="-3"/>
        </w:rPr>
        <w:t xml:space="preserve"> </w:t>
      </w:r>
      <w:r w:rsidRPr="0015500D">
        <w:t>несчастный</w:t>
      </w:r>
      <w:r w:rsidRPr="0015500D">
        <w:rPr>
          <w:spacing w:val="-3"/>
        </w:rPr>
        <w:t xml:space="preserve"> </w:t>
      </w:r>
      <w:r w:rsidRPr="0015500D">
        <w:t xml:space="preserve">случай  </w:t>
      </w:r>
      <w:r w:rsidRPr="0015500D">
        <w:rPr>
          <w:spacing w:val="-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57" w:lineRule="exact"/>
        <w:ind w:right="478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>
      <w:pPr>
        <w:pStyle w:val="BodyText"/>
        <w:tabs>
          <w:tab w:val="left" w:pos="2522"/>
          <w:tab w:val="left" w:pos="10139"/>
        </w:tabs>
        <w:spacing w:line="274" w:lineRule="exact"/>
        <w:ind w:left="466"/>
        <w:jc w:val="both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,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том</w:t>
      </w:r>
      <w:r w:rsidRPr="0015500D">
        <w:rPr>
          <w:spacing w:val="-1"/>
        </w:rPr>
        <w:t xml:space="preserve"> </w:t>
      </w:r>
      <w:r w:rsidRPr="0015500D">
        <w:t>числе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>данной</w:t>
      </w:r>
      <w:r w:rsidRPr="0015500D">
        <w:rPr>
          <w:spacing w:val="-1"/>
        </w:rPr>
        <w:t xml:space="preserve"> </w:t>
      </w:r>
      <w:r w:rsidRPr="0015500D">
        <w:t xml:space="preserve">организации </w:t>
      </w:r>
      <w:r w:rsidRPr="0015500D">
        <w:rPr>
          <w:spacing w:val="1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Default="0041293A" w:rsidP="00B40407">
      <w:pPr>
        <w:spacing w:before="14"/>
        <w:ind w:right="1249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 w:rsidP="007E4753">
      <w:pPr>
        <w:spacing w:before="14"/>
        <w:ind w:right="1249" w:firstLine="466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инструктажей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обучения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охране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</w:p>
    <w:p w:rsidR="0041293A" w:rsidRPr="0015500D" w:rsidRDefault="0041293A">
      <w:pPr>
        <w:pStyle w:val="BodyText"/>
        <w:tabs>
          <w:tab w:val="left" w:pos="10139"/>
        </w:tabs>
        <w:ind w:left="466"/>
      </w:pPr>
      <w:r w:rsidRPr="0015500D">
        <w:t>Вводный</w:t>
      </w:r>
      <w:r w:rsidRPr="0015500D">
        <w:rPr>
          <w:spacing w:val="-6"/>
        </w:rPr>
        <w:t xml:space="preserve"> </w:t>
      </w:r>
      <w:r w:rsidRPr="0015500D">
        <w:t xml:space="preserve">инструктаж </w:t>
      </w:r>
      <w:r w:rsidRPr="0015500D">
        <w:rPr>
          <w:spacing w:val="2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 w:line="159" w:lineRule="exact"/>
        <w:ind w:right="3313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tabs>
          <w:tab w:val="left" w:pos="3768"/>
          <w:tab w:val="left" w:pos="8958"/>
        </w:tabs>
        <w:spacing w:line="274" w:lineRule="exact"/>
        <w:ind w:left="466"/>
      </w:pPr>
      <w:r w:rsidRPr="0015500D">
        <w:t>Инструктаж</w:t>
      </w:r>
      <w:r w:rsidRPr="0015500D">
        <w:rPr>
          <w:spacing w:val="-3"/>
        </w:rPr>
        <w:t xml:space="preserve"> </w:t>
      </w:r>
      <w:r w:rsidRPr="0015500D">
        <w:t>на</w:t>
      </w:r>
      <w:r w:rsidRPr="0015500D">
        <w:rPr>
          <w:spacing w:val="-3"/>
        </w:rPr>
        <w:t xml:space="preserve"> </w:t>
      </w:r>
      <w:r w:rsidRPr="0015500D">
        <w:t>рабочем</w:t>
      </w:r>
      <w:r w:rsidRPr="0015500D">
        <w:rPr>
          <w:spacing w:val="-1"/>
        </w:rPr>
        <w:t xml:space="preserve"> </w:t>
      </w:r>
      <w:r w:rsidRPr="0015500D">
        <w:t>месте</w:t>
      </w:r>
      <w:r w:rsidRPr="0015500D">
        <w:tab/>
        <w:t>(первичный,</w:t>
      </w:r>
      <w:r w:rsidRPr="0015500D">
        <w:rPr>
          <w:spacing w:val="-2"/>
        </w:rPr>
        <w:t xml:space="preserve"> </w:t>
      </w:r>
      <w:r w:rsidRPr="0015500D">
        <w:t>повторный,</w:t>
      </w:r>
      <w:r w:rsidRPr="0015500D">
        <w:rPr>
          <w:spacing w:val="-3"/>
        </w:rPr>
        <w:t xml:space="preserve"> </w:t>
      </w:r>
      <w:r w:rsidRPr="0015500D">
        <w:t>внеплановый,</w:t>
      </w:r>
      <w:r w:rsidRPr="0015500D">
        <w:rPr>
          <w:spacing w:val="-5"/>
        </w:rPr>
        <w:t xml:space="preserve"> </w:t>
      </w:r>
      <w:r w:rsidRPr="0015500D">
        <w:t>целевой)</w:t>
      </w:r>
      <w:r w:rsidRPr="0015500D">
        <w:tab/>
        <w:t>по профес-</w:t>
      </w:r>
    </w:p>
    <w:p w:rsidR="0041293A" w:rsidRPr="0015500D" w:rsidRDefault="0041293A" w:rsidP="007E4753">
      <w:pPr>
        <w:spacing w:before="5"/>
        <w:ind w:right="3413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(нужное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подчеркнуть)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сии</w:t>
      </w:r>
      <w:r w:rsidRPr="0015500D">
        <w:rPr>
          <w:spacing w:val="-2"/>
        </w:rPr>
        <w:t xml:space="preserve"> </w:t>
      </w:r>
      <w:r w:rsidRPr="0015500D">
        <w:t>или</w:t>
      </w:r>
      <w:r w:rsidRPr="0015500D">
        <w:rPr>
          <w:spacing w:val="-2"/>
        </w:rPr>
        <w:t xml:space="preserve"> </w:t>
      </w:r>
      <w:r w:rsidRPr="0015500D">
        <w:t>виду</w:t>
      </w:r>
      <w:r w:rsidRPr="0015500D">
        <w:rPr>
          <w:spacing w:val="-10"/>
        </w:rPr>
        <w:t xml:space="preserve"> </w:t>
      </w:r>
      <w:r w:rsidRPr="0015500D">
        <w:t>работы,</w:t>
      </w:r>
      <w:r w:rsidRPr="0015500D">
        <w:rPr>
          <w:spacing w:val="-1"/>
        </w:rPr>
        <w:t xml:space="preserve"> </w:t>
      </w:r>
      <w:r w:rsidRPr="0015500D">
        <w:t>при</w:t>
      </w:r>
      <w:r w:rsidRPr="0015500D">
        <w:rPr>
          <w:spacing w:val="-2"/>
        </w:rPr>
        <w:t xml:space="preserve"> </w:t>
      </w:r>
      <w:r w:rsidRPr="0015500D">
        <w:t>выполнении</w:t>
      </w:r>
      <w:r w:rsidRPr="0015500D">
        <w:rPr>
          <w:spacing w:val="-4"/>
        </w:rPr>
        <w:t xml:space="preserve"> </w:t>
      </w:r>
      <w:r w:rsidRPr="0015500D">
        <w:t>которой</w:t>
      </w:r>
      <w:r w:rsidRPr="0015500D">
        <w:rPr>
          <w:spacing w:val="-2"/>
        </w:rPr>
        <w:t xml:space="preserve"> </w:t>
      </w:r>
      <w:r w:rsidRPr="0015500D">
        <w:t>произошел</w:t>
      </w:r>
      <w:r w:rsidRPr="0015500D">
        <w:rPr>
          <w:spacing w:val="-2"/>
        </w:rPr>
        <w:t xml:space="preserve"> </w:t>
      </w:r>
      <w:r w:rsidRPr="0015500D">
        <w:t>несчастный</w:t>
      </w:r>
      <w:r w:rsidRPr="0015500D">
        <w:rPr>
          <w:spacing w:val="-2"/>
        </w:rPr>
        <w:t xml:space="preserve"> </w:t>
      </w:r>
      <w:r w:rsidRPr="0015500D">
        <w:t xml:space="preserve">случай  </w:t>
      </w:r>
      <w:r w:rsidRPr="0015500D">
        <w:rPr>
          <w:spacing w:val="-2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22" o:spid="_x0000_s1054" style="position:absolute;margin-left:77.3pt;margin-top:14.65pt;width:480.9pt;height:.5pt;z-index:-2517504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Od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EL1E51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tabs>
          <w:tab w:val="left" w:pos="2434"/>
          <w:tab w:val="left" w:pos="4508"/>
          <w:tab w:val="left" w:pos="5221"/>
          <w:tab w:val="left" w:pos="5603"/>
          <w:tab w:val="left" w:pos="6536"/>
          <w:tab w:val="left" w:pos="8874"/>
          <w:tab w:val="left" w:pos="9683"/>
        </w:tabs>
        <w:spacing w:before="77"/>
        <w:ind w:left="224"/>
        <w:jc w:val="center"/>
      </w:pPr>
      <w:r w:rsidRPr="0015500D">
        <w:t>Стажировка:</w:t>
      </w:r>
      <w:r w:rsidRPr="0015500D">
        <w:rPr>
          <w:spacing w:val="-3"/>
        </w:rPr>
        <w:t xml:space="preserve"> </w:t>
      </w:r>
      <w:r w:rsidRPr="0015500D">
        <w:t>с</w:t>
      </w:r>
      <w:r w:rsidRPr="0015500D">
        <w:rPr>
          <w:spacing w:val="86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tab/>
        <w:t>по</w:t>
      </w:r>
      <w:r w:rsidRPr="0015500D">
        <w:rPr>
          <w:spacing w:val="2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21" o:spid="_x0000_s1055" style="position:absolute;margin-left:77.3pt;margin-top:14.5pt;width:480.9pt;height:.5pt;z-index:-251749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проводилась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tabs>
          <w:tab w:val="left" w:pos="3867"/>
          <w:tab w:val="left" w:pos="5953"/>
          <w:tab w:val="left" w:pos="6778"/>
          <w:tab w:val="left" w:pos="8082"/>
          <w:tab w:val="left" w:pos="10139"/>
        </w:tabs>
        <w:spacing w:before="55" w:line="261" w:lineRule="auto"/>
        <w:ind w:left="466" w:right="185" w:hanging="15"/>
      </w:pPr>
      <w:r w:rsidRPr="0015500D">
        <w:t>Обучение по охране труда по профессии или виду работы, при выполнении которой произо-</w:t>
      </w:r>
      <w:r w:rsidRPr="0015500D">
        <w:rPr>
          <w:spacing w:val="1"/>
        </w:rPr>
        <w:t xml:space="preserve"> </w:t>
      </w:r>
      <w:r w:rsidRPr="0015500D">
        <w:t>шел</w:t>
      </w:r>
      <w:r w:rsidRPr="0015500D">
        <w:rPr>
          <w:spacing w:val="-2"/>
        </w:rPr>
        <w:t xml:space="preserve"> </w:t>
      </w:r>
      <w:r w:rsidRPr="0015500D">
        <w:t>несчастный</w:t>
      </w:r>
      <w:r w:rsidRPr="0015500D">
        <w:rPr>
          <w:spacing w:val="-1"/>
        </w:rPr>
        <w:t xml:space="preserve"> </w:t>
      </w:r>
      <w:r w:rsidRPr="0015500D">
        <w:t>случай:</w:t>
      </w:r>
      <w:r w:rsidRPr="0015500D">
        <w:rPr>
          <w:spacing w:val="-1"/>
        </w:rPr>
        <w:t xml:space="preserve"> </w:t>
      </w:r>
      <w:r w:rsidRPr="0015500D">
        <w:t>с</w:t>
      </w:r>
      <w:r w:rsidRPr="0015500D">
        <w:rPr>
          <w:spacing w:val="95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103"/>
        </w:rPr>
        <w:t xml:space="preserve"> </w:t>
      </w:r>
      <w:r w:rsidRPr="0015500D">
        <w:t>по</w:t>
      </w:r>
      <w:r w:rsidRPr="0015500D">
        <w:rPr>
          <w:spacing w:val="4"/>
        </w:rPr>
        <w:t xml:space="preserve"> </w:t>
      </w:r>
      <w:r w:rsidRPr="0015500D">
        <w:rPr>
          <w:spacing w:val="10"/>
        </w:rPr>
        <w:t>«</w:t>
      </w:r>
      <w:r w:rsidRPr="0015500D">
        <w:rPr>
          <w:spacing w:val="10"/>
          <w:u w:val="single"/>
        </w:rPr>
        <w:tab/>
      </w:r>
      <w:r w:rsidRPr="0015500D">
        <w:t xml:space="preserve">» </w:t>
      </w:r>
      <w:r w:rsidRPr="0015500D">
        <w:rPr>
          <w:spacing w:val="2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tabs>
          <w:tab w:val="left" w:pos="1305"/>
          <w:tab w:val="left" w:pos="10139"/>
        </w:tabs>
        <w:spacing w:before="66"/>
        <w:ind w:left="492"/>
      </w:pPr>
      <w:r w:rsidRPr="0015500D">
        <w:t>20</w:t>
      </w:r>
      <w:r w:rsidRPr="0015500D">
        <w:rPr>
          <w:u w:val="single"/>
        </w:rPr>
        <w:tab/>
      </w:r>
      <w:r w:rsidRPr="0015500D">
        <w:t xml:space="preserve">г. </w:t>
      </w:r>
      <w:r w:rsidRPr="0015500D">
        <w:rPr>
          <w:spacing w:val="2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913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проводилось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tabs>
          <w:tab w:val="left" w:pos="10139"/>
        </w:tabs>
        <w:spacing w:before="55" w:line="259" w:lineRule="auto"/>
        <w:ind w:left="466" w:right="185" w:hanging="15"/>
      </w:pPr>
      <w:r w:rsidRPr="0015500D">
        <w:t>Проверка</w:t>
      </w:r>
      <w:r w:rsidRPr="0015500D">
        <w:rPr>
          <w:spacing w:val="6"/>
        </w:rPr>
        <w:t xml:space="preserve"> </w:t>
      </w:r>
      <w:r w:rsidRPr="0015500D">
        <w:t>знаний</w:t>
      </w:r>
      <w:r w:rsidRPr="0015500D">
        <w:rPr>
          <w:spacing w:val="6"/>
        </w:rPr>
        <w:t xml:space="preserve"> </w:t>
      </w:r>
      <w:r w:rsidRPr="0015500D">
        <w:t>по</w:t>
      </w:r>
      <w:r w:rsidRPr="0015500D">
        <w:rPr>
          <w:spacing w:val="7"/>
        </w:rPr>
        <w:t xml:space="preserve"> </w:t>
      </w:r>
      <w:r w:rsidRPr="0015500D">
        <w:t>охране</w:t>
      </w:r>
      <w:r w:rsidRPr="0015500D">
        <w:rPr>
          <w:spacing w:val="7"/>
        </w:rPr>
        <w:t xml:space="preserve"> </w:t>
      </w:r>
      <w:r w:rsidRPr="0015500D">
        <w:t>труда</w:t>
      </w:r>
      <w:r w:rsidRPr="0015500D">
        <w:rPr>
          <w:spacing w:val="7"/>
        </w:rPr>
        <w:t xml:space="preserve"> </w:t>
      </w:r>
      <w:r w:rsidRPr="0015500D">
        <w:t>по</w:t>
      </w:r>
      <w:r w:rsidRPr="0015500D">
        <w:rPr>
          <w:spacing w:val="7"/>
        </w:rPr>
        <w:t xml:space="preserve"> </w:t>
      </w:r>
      <w:r w:rsidRPr="0015500D">
        <w:t>профессии</w:t>
      </w:r>
      <w:r w:rsidRPr="0015500D">
        <w:rPr>
          <w:spacing w:val="9"/>
        </w:rPr>
        <w:t xml:space="preserve"> </w:t>
      </w:r>
      <w:r w:rsidRPr="0015500D">
        <w:t>или</w:t>
      </w:r>
      <w:r w:rsidRPr="0015500D">
        <w:rPr>
          <w:spacing w:val="8"/>
        </w:rPr>
        <w:t xml:space="preserve"> </w:t>
      </w:r>
      <w:r w:rsidRPr="0015500D">
        <w:t>виду</w:t>
      </w:r>
      <w:r w:rsidRPr="0015500D">
        <w:rPr>
          <w:spacing w:val="1"/>
        </w:rPr>
        <w:t xml:space="preserve"> </w:t>
      </w:r>
      <w:r w:rsidRPr="0015500D">
        <w:t>работы,</w:t>
      </w:r>
      <w:r w:rsidRPr="0015500D">
        <w:rPr>
          <w:spacing w:val="7"/>
        </w:rPr>
        <w:t xml:space="preserve"> </w:t>
      </w:r>
      <w:r w:rsidRPr="0015500D">
        <w:t>при</w:t>
      </w:r>
      <w:r w:rsidRPr="0015500D">
        <w:rPr>
          <w:spacing w:val="8"/>
        </w:rPr>
        <w:t xml:space="preserve"> </w:t>
      </w:r>
      <w:r w:rsidRPr="0015500D">
        <w:t>выполнении</w:t>
      </w:r>
      <w:r w:rsidRPr="0015500D">
        <w:rPr>
          <w:spacing w:val="6"/>
        </w:rPr>
        <w:t xml:space="preserve"> </w:t>
      </w:r>
      <w:r w:rsidRPr="0015500D">
        <w:t>которой</w:t>
      </w:r>
      <w:r w:rsidRPr="0015500D">
        <w:rPr>
          <w:spacing w:val="1"/>
        </w:rPr>
        <w:t xml:space="preserve"> </w:t>
      </w:r>
      <w:r w:rsidRPr="0015500D">
        <w:t>произошел</w:t>
      </w:r>
      <w:r w:rsidRPr="0015500D">
        <w:rPr>
          <w:spacing w:val="-8"/>
        </w:rPr>
        <w:t xml:space="preserve"> </w:t>
      </w:r>
      <w:r w:rsidRPr="0015500D">
        <w:t>несчастный</w:t>
      </w:r>
      <w:r w:rsidRPr="0015500D">
        <w:rPr>
          <w:spacing w:val="-4"/>
        </w:rPr>
        <w:t xml:space="preserve"> </w:t>
      </w:r>
      <w:r w:rsidRPr="0015500D">
        <w:t xml:space="preserve">случай </w:t>
      </w:r>
      <w:r w:rsidRPr="0015500D">
        <w:rPr>
          <w:spacing w:val="1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53" w:lineRule="exact"/>
        <w:ind w:left="5919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протокола)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8685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Краткая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характеристика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(объекта),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случай</w:t>
      </w:r>
      <w:r w:rsidRPr="0015500D">
        <w:rPr>
          <w:sz w:val="24"/>
          <w:szCs w:val="24"/>
        </w:rPr>
        <w:tab/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220" o:spid="_x0000_s1056" style="position:absolute;margin-left:77.3pt;margin-top:14.7pt;width:480.9pt;height:.5pt;z-index:-251748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(краткое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описание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опасных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(или)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вредных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производственных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19" o:spid="_x0000_s1057" style="position:absolute;margin-left:77.3pt;margin-top:13.95pt;width:480.9pt;height:.5pt;z-index:-2517473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FB33ER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факторов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содержащиеся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218" o:spid="_x0000_s1058" style="position:absolute;margin-left:77.3pt;margin-top:13.95pt;width:480.95pt;height:.5pt;z-index:-251746304;visibility:visible;mso-wrap-distance-left:0;mso-wrap-distance-right:0;mso-position-horizontal-relative:page" coordsize="961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" adj="0,,0" path="m7420,l,,,10r7420,l7420,xm9618,l7430,r-10,l7420,10r10,l961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4711700,177165;0,177165;0,183515;4711700,183515;4711700,177165;6107430,177165;4718050,177165;4711700,177165;4711700,183515;4718050,183515;6107430,183515;6107430,177165" o:connectangles="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39"/>
        </w:tabs>
        <w:spacing w:line="239" w:lineRule="exact"/>
        <w:ind w:left="466"/>
      </w:pPr>
      <w:r w:rsidRPr="0015500D">
        <w:t>Оборудование,</w:t>
      </w:r>
      <w:r w:rsidRPr="0015500D">
        <w:rPr>
          <w:spacing w:val="-4"/>
        </w:rPr>
        <w:t xml:space="preserve"> </w:t>
      </w:r>
      <w:r w:rsidRPr="0015500D">
        <w:t>использование</w:t>
      </w:r>
      <w:r w:rsidRPr="0015500D">
        <w:rPr>
          <w:spacing w:val="-5"/>
        </w:rPr>
        <w:t xml:space="preserve"> </w:t>
      </w:r>
      <w:r w:rsidRPr="0015500D">
        <w:t>которого</w:t>
      </w:r>
      <w:r w:rsidRPr="0015500D">
        <w:rPr>
          <w:spacing w:val="-5"/>
        </w:rPr>
        <w:t xml:space="preserve"> </w:t>
      </w:r>
      <w:r w:rsidRPr="0015500D">
        <w:t>привело</w:t>
      </w:r>
      <w:r w:rsidRPr="0015500D">
        <w:rPr>
          <w:spacing w:val="-5"/>
        </w:rPr>
        <w:t xml:space="preserve"> </w:t>
      </w:r>
      <w:r w:rsidRPr="0015500D">
        <w:t>к</w:t>
      </w:r>
      <w:r w:rsidRPr="0015500D">
        <w:rPr>
          <w:spacing w:val="-3"/>
        </w:rPr>
        <w:t xml:space="preserve"> </w:t>
      </w:r>
      <w:r w:rsidRPr="0015500D">
        <w:t>несчастному</w:t>
      </w:r>
      <w:r w:rsidRPr="0015500D">
        <w:rPr>
          <w:spacing w:val="-6"/>
        </w:rPr>
        <w:t xml:space="preserve"> </w:t>
      </w:r>
      <w:r w:rsidRPr="0015500D">
        <w:t>случаю</w:t>
      </w:r>
      <w:r w:rsidRPr="0015500D">
        <w:rPr>
          <w:spacing w:val="2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17" o:spid="_x0000_s1059" style="position:absolute;margin-left:77.3pt;margin-top:14.65pt;width:480.9pt;height:.5pt;z-index:-251745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DNleQIAAP0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HfsM2V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тип,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марка,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выпуска,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организация-изготовитель)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72"/>
          <w:tab w:val="left" w:pos="9594"/>
        </w:tabs>
        <w:spacing w:before="0"/>
        <w:ind w:right="581" w:firstLine="0"/>
        <w:rPr>
          <w:sz w:val="24"/>
          <w:szCs w:val="24"/>
        </w:rPr>
      </w:pPr>
      <w:r w:rsidRPr="0015500D">
        <w:rPr>
          <w:sz w:val="24"/>
          <w:szCs w:val="24"/>
        </w:rPr>
        <w:t>Сведения о проведении специальной оценки условий труда (аттестации рабочих мест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условиям труда) с указанием индивидуального номера рабочего места и класса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(подкласса) условий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  <w:vertAlign w:val="superscript"/>
        </w:rPr>
        <w:t>1</w:t>
      </w:r>
      <w:r w:rsidRPr="0015500D">
        <w:rPr>
          <w:sz w:val="24"/>
          <w:szCs w:val="24"/>
        </w:rPr>
        <w:t>;</w:t>
      </w: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60"/>
          <w:tab w:val="left" w:pos="10139"/>
        </w:tabs>
        <w:spacing w:before="185"/>
        <w:ind w:left="466" w:right="185" w:hanging="15"/>
        <w:rPr>
          <w:sz w:val="24"/>
          <w:szCs w:val="24"/>
        </w:rPr>
      </w:pPr>
      <w:r w:rsidRPr="0015500D">
        <w:rPr>
          <w:spacing w:val="-1"/>
          <w:sz w:val="24"/>
          <w:szCs w:val="24"/>
        </w:rPr>
        <w:t xml:space="preserve">Сведения об организации, проводившей специальную </w:t>
      </w:r>
      <w:r w:rsidRPr="0015500D">
        <w:rPr>
          <w:sz w:val="24"/>
          <w:szCs w:val="24"/>
        </w:rPr>
        <w:t>оценку условий труда (аттестацию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условиям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(наименование,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ИНН) </w:t>
      </w:r>
      <w:r w:rsidRPr="0015500D">
        <w:rPr>
          <w:spacing w:val="-1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tabs>
          <w:tab w:val="left" w:pos="9649"/>
        </w:tabs>
        <w:spacing w:before="42" w:line="151" w:lineRule="auto"/>
        <w:ind w:left="451"/>
        <w:rPr>
          <w:sz w:val="24"/>
          <w:szCs w:val="24"/>
        </w:rPr>
      </w:pP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*</w:t>
      </w:r>
      <w:r w:rsidRPr="0015500D">
        <w:rPr>
          <w:position w:val="-8"/>
          <w:sz w:val="24"/>
          <w:szCs w:val="24"/>
        </w:rPr>
        <w:t>;</w:t>
      </w:r>
    </w:p>
    <w:p w:rsidR="0041293A" w:rsidRPr="0015500D" w:rsidRDefault="0041293A">
      <w:pPr>
        <w:pStyle w:val="BodyText"/>
        <w:spacing w:before="4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Обстоятельства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 </w:t>
      </w:r>
      <w:r w:rsidRPr="0015500D">
        <w:rPr>
          <w:spacing w:val="-15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216" o:spid="_x0000_s1060" style="position:absolute;margin-left:77.3pt;margin-top:14.7pt;width:480.9pt;height:.5pt;z-index:-2517442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VJ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(краткое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изложение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предшествовавших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несчастному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случаю,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описание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событий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15" o:spid="_x0000_s1061" style="position:absolute;margin-left:77.3pt;margin-top:13.95pt;width:480.9pt;height:.5pt;z-index:-2517432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aQegIAAP0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Cuj9pB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действий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 связанных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случаем,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14" o:spid="_x0000_s1062" style="position:absolute;margin-left:77.3pt;margin-top:13.95pt;width:480.9pt;height:.5pt;z-index:-2517422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C8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r+rgv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установленные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ходе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13" o:spid="_x0000_s1063" style="position:absolute;margin-left:77.3pt;margin-top:13.95pt;width:480.9pt;height:.5pt;z-index:-2517411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Qc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P9dJBx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12" o:spid="_x0000_s1064" style="position:absolute;margin-left:77.3pt;margin-top:28.3pt;width:480.9pt;height:.5pt;z-index:-251740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Iw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11" o:spid="_x0000_s1065" style="position:absolute;margin-left:76.6pt;margin-top:42.55pt;width:481.65pt;height:.5pt;z-index:-2517391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87"/>
          <w:tab w:val="left" w:pos="10139"/>
        </w:tabs>
        <w:spacing w:before="90"/>
        <w:ind w:left="886" w:hanging="421"/>
        <w:rPr>
          <w:sz w:val="24"/>
          <w:szCs w:val="24"/>
        </w:rPr>
      </w:pPr>
      <w:r w:rsidRPr="0015500D">
        <w:rPr>
          <w:sz w:val="24"/>
          <w:szCs w:val="24"/>
        </w:rPr>
        <w:t>Вид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происшествия  </w:t>
      </w:r>
      <w:r w:rsidRPr="0015500D">
        <w:rPr>
          <w:spacing w:val="-2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10" o:spid="_x0000_s1066" style="position:absolute;margin-left:76.6pt;margin-top:14.7pt;width:481.65pt;height:.5pt;z-index:-2517381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72"/>
          <w:tab w:val="left" w:pos="10139"/>
        </w:tabs>
        <w:spacing w:before="90" w:line="261" w:lineRule="auto"/>
        <w:ind w:left="466" w:right="185" w:hanging="15"/>
        <w:rPr>
          <w:sz w:val="24"/>
          <w:szCs w:val="24"/>
        </w:rPr>
      </w:pPr>
      <w:r w:rsidRPr="0015500D">
        <w:rPr>
          <w:sz w:val="24"/>
          <w:szCs w:val="24"/>
        </w:rPr>
        <w:t>Характер</w:t>
      </w:r>
      <w:r w:rsidRPr="0015500D">
        <w:rPr>
          <w:spacing w:val="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полученных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повреждений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орган,</w:t>
      </w:r>
      <w:r w:rsidRPr="0015500D">
        <w:rPr>
          <w:spacing w:val="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подвергшийся</w:t>
      </w:r>
      <w:r w:rsidRPr="0015500D">
        <w:rPr>
          <w:spacing w:val="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повреждению,</w:t>
      </w:r>
      <w:r w:rsidRPr="0015500D">
        <w:rPr>
          <w:spacing w:val="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медицинское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тяжести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повреждения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здоровья </w:t>
      </w:r>
      <w:r w:rsidRPr="0015500D">
        <w:rPr>
          <w:spacing w:val="2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09" o:spid="_x0000_s1067" style="position:absolute;margin-left:76.6pt;margin-top:13.35pt;width:481.65pt;height:.5pt;z-index:-2517370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oBeQIAAP0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72"/>
        </w:tabs>
        <w:spacing w:before="0" w:line="239" w:lineRule="exact"/>
        <w:ind w:left="871" w:hanging="421"/>
        <w:rPr>
          <w:sz w:val="24"/>
          <w:szCs w:val="24"/>
        </w:rPr>
      </w:pPr>
      <w:r w:rsidRPr="0015500D">
        <w:rPr>
          <w:sz w:val="24"/>
          <w:szCs w:val="24"/>
        </w:rPr>
        <w:t>Нахождение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3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состоянии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алкогольного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наркотического</w:t>
      </w:r>
      <w:r w:rsidRPr="0015500D">
        <w:rPr>
          <w:spacing w:val="3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опьянения</w:t>
      </w:r>
    </w:p>
    <w:p w:rsidR="0041293A" w:rsidRPr="0015500D" w:rsidRDefault="0041293A">
      <w:pPr>
        <w:pStyle w:val="BodyText"/>
        <w:spacing w:before="5"/>
      </w:pPr>
      <w:r>
        <w:rPr>
          <w:noProof/>
          <w:lang w:eastAsia="ru-RU"/>
        </w:rPr>
        <w:pict>
          <v:rect id="Rectangle 208" o:spid="_x0000_s1068" style="position:absolute;margin-left:76.6pt;margin-top:18.9pt;width:2in;height:.5pt;z-index:-2517360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spacing w:before="57"/>
        <w:ind w:left="451" w:right="705"/>
        <w:rPr>
          <w:sz w:val="24"/>
          <w:szCs w:val="24"/>
        </w:rPr>
      </w:pPr>
      <w:r w:rsidRPr="0015500D">
        <w:rPr>
          <w:sz w:val="24"/>
          <w:szCs w:val="24"/>
          <w:vertAlign w:val="superscript"/>
        </w:rPr>
        <w:t>1</w:t>
      </w:r>
      <w:r w:rsidRPr="0015500D">
        <w:rPr>
          <w:sz w:val="24"/>
          <w:szCs w:val="24"/>
        </w:rPr>
        <w:t xml:space="preserve"> Если специальная оценка условий труда (аттестация рабочих мест по условиям труда) не проводилась, в пункте 7.1 указывается «не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проводилась», пункт 7.2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заполняется.</w:t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spacing w:line="20" w:lineRule="exact"/>
        <w:ind w:left="466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69" style="width:480.95pt;height:.5pt;mso-position-horizontal-relative:char;mso-position-vertical-relative:line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">
            <v:rect id="Rectangle 207" o:spid="_x0000_s1070" style="position:absolute;width:9619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<w10:anchorlock/>
          </v:group>
        </w:pict>
      </w:r>
    </w:p>
    <w:p w:rsidR="0041293A" w:rsidRPr="0015500D" w:rsidRDefault="0041293A">
      <w:pPr>
        <w:ind w:left="986" w:right="76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(нет,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степень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опьянения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соответствии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заключением по</w:t>
      </w:r>
    </w:p>
    <w:p w:rsidR="0041293A" w:rsidRPr="0015500D" w:rsidRDefault="0041293A">
      <w:pPr>
        <w:pStyle w:val="BodyText"/>
        <w:spacing w:before="7"/>
      </w:pPr>
      <w:r>
        <w:rPr>
          <w:noProof/>
          <w:lang w:eastAsia="ru-RU"/>
        </w:rPr>
        <w:pict>
          <v:rect id="Rectangle 205" o:spid="_x0000_s1071" style="position:absolute;margin-left:77.3pt;margin-top:13.2pt;width:480.9pt;height:.5pt;z-index:-2517350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результатам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освидетельствования,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установленном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порядке)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1"/>
          <w:numId w:val="6"/>
        </w:numPr>
        <w:tabs>
          <w:tab w:val="left" w:pos="887"/>
          <w:tab w:val="left" w:pos="10139"/>
        </w:tabs>
        <w:spacing w:before="0"/>
        <w:ind w:left="886" w:hanging="421"/>
        <w:rPr>
          <w:sz w:val="24"/>
          <w:szCs w:val="24"/>
        </w:rPr>
      </w:pPr>
      <w:r w:rsidRPr="0015500D">
        <w:rPr>
          <w:sz w:val="24"/>
          <w:szCs w:val="24"/>
        </w:rPr>
        <w:t>Очевидцы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 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204" o:spid="_x0000_s1072" style="position:absolute;margin-left:77.3pt;margin-top:14.8pt;width:480.9pt;height:.5pt;z-index:-2517340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BR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постоянное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жительства,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домашний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телефон)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707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Причины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spacing w:before="14"/>
        <w:ind w:left="5574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основную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сопутствующие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причины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03" o:spid="_x0000_s1073" style="position:absolute;margin-left:77.3pt;margin-top:16.95pt;width:480.9pt;height:.5pt;z-index:-2517329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Tx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ссылками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02" o:spid="_x0000_s1074" style="position:absolute;margin-left:77.3pt;margin-top:16.95pt;width:480.9pt;height:.5pt;z-index:-2517319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Ld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нормативных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01" o:spid="_x0000_s1075" style="position:absolute;margin-left:77.3pt;margin-top:13.95pt;width:480.9pt;height:.5pt;z-index:-251730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W6ifz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00" o:spid="_x0000_s1076" style="position:absolute;margin-left:77.3pt;margin-top:31.25pt;width:480.9pt;height:.5pt;z-index:-2517299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nheA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99" o:spid="_x0000_s1077" style="position:absolute;margin-left:77.3pt;margin-top:48.7pt;width:480.9pt;height:.5pt;z-index:-2517288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KP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98" o:spid="_x0000_s1078" style="position:absolute;margin-left:76.6pt;margin-top:65.95pt;width:481.65pt;height:.5pt;z-index:-2517278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sMeQIAAP0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spacing w:before="6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827"/>
          <w:tab w:val="left" w:pos="10139"/>
        </w:tabs>
        <w:spacing w:before="90"/>
        <w:ind w:left="826" w:hanging="361"/>
        <w:rPr>
          <w:sz w:val="24"/>
          <w:szCs w:val="24"/>
        </w:rPr>
      </w:pP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допустившие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охраны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труда:  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97" o:spid="_x0000_s1079" style="position:absolute;margin-left:77.3pt;margin-top:14.65pt;width:480.9pt;height:.5pt;z-index:-2517268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2u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ETmDa5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7E4753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(профессия)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96" o:spid="_x0000_s1080" style="position:absolute;margin-left:77.3pt;margin-top:13.95pt;width:480.9pt;height:.5pt;z-index:-2517258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C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wK8bgn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иных</w:t>
      </w:r>
      <w:r w:rsidRPr="0015500D">
        <w:rPr>
          <w:spacing w:val="29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30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29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30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 предусматривающих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95" o:spid="_x0000_s1081" style="position:absolute;margin-left:77.3pt;margin-top:13.95pt;width:480.9pt;height:.5pt;z-index:-2517248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hb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GKnIW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ответственность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за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явившиеся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причинами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указанными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п.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9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94" o:spid="_x0000_s1082" style="position:absolute;margin-left:77.3pt;margin-top:13.95pt;width:480.9pt;height:.5pt;z-index:-251723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53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nODed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настоящего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акта;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установлении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факта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грубой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неосторожности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93" o:spid="_x0000_s1083" style="position:absolute;margin-left:77.3pt;margin-top:13.95pt;width:480.9pt;height:.5pt;z-index:-251722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rXeQIAAP0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zFca1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степень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вины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процентах)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192" o:spid="_x0000_s1084" style="position:absolute;margin-left:77.3pt;margin-top:13.95pt;width:480.95pt;height:.5pt;z-index:-251721728;visibility:visible;mso-wrap-distance-left:0;mso-wrap-distance-right:0;mso-position-horizontal-relative:page" coordsize="961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" adj="0,,0" path="m7770,l,,,10r7770,l7770,xm7780,r-10,l7770,10r10,l7780,xm9618,l7780,r,10l961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4933950,177165;0,177165;0,183515;4933950,183515;4933950,177165;4940300,177165;4933950,177165;4933950,183515;4940300,183515;4940300,177165;6107430,177165;4940300,177165;4940300,183515;6107430,183515;6107430,177165" o:connectangles="0,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39"/>
        </w:tabs>
        <w:spacing w:line="240" w:lineRule="exact"/>
        <w:ind w:left="466"/>
      </w:pPr>
      <w:r w:rsidRPr="0015500D">
        <w:t>Организация</w:t>
      </w:r>
      <w:r w:rsidRPr="0015500D">
        <w:rPr>
          <w:spacing w:val="-3"/>
        </w:rPr>
        <w:t xml:space="preserve"> </w:t>
      </w:r>
      <w:r w:rsidRPr="0015500D">
        <w:t>(работодатель),</w:t>
      </w:r>
      <w:r w:rsidRPr="0015500D">
        <w:rPr>
          <w:spacing w:val="-3"/>
        </w:rPr>
        <w:t xml:space="preserve"> </w:t>
      </w:r>
      <w:r w:rsidRPr="0015500D">
        <w:t>работниками</w:t>
      </w:r>
      <w:r w:rsidRPr="0015500D">
        <w:rPr>
          <w:spacing w:val="-4"/>
        </w:rPr>
        <w:t xml:space="preserve"> </w:t>
      </w:r>
      <w:r w:rsidRPr="0015500D">
        <w:t>которой</w:t>
      </w:r>
      <w:r w:rsidRPr="0015500D">
        <w:rPr>
          <w:spacing w:val="-3"/>
        </w:rPr>
        <w:t xml:space="preserve"> </w:t>
      </w:r>
      <w:r w:rsidRPr="0015500D">
        <w:t>являются</w:t>
      </w:r>
      <w:r w:rsidRPr="0015500D">
        <w:rPr>
          <w:spacing w:val="-3"/>
        </w:rPr>
        <w:t xml:space="preserve"> </w:t>
      </w:r>
      <w:r w:rsidRPr="0015500D">
        <w:t>данные</w:t>
      </w:r>
      <w:r w:rsidRPr="0015500D">
        <w:rPr>
          <w:spacing w:val="-6"/>
        </w:rPr>
        <w:t xml:space="preserve"> </w:t>
      </w:r>
      <w:r w:rsidRPr="0015500D">
        <w:t xml:space="preserve">лица  </w:t>
      </w:r>
      <w:r w:rsidRPr="0015500D">
        <w:rPr>
          <w:spacing w:val="-29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91" o:spid="_x0000_s1085" style="position:absolute;margin-left:77.3pt;margin-top:14.65pt;width:480.9pt;height:.5pt;z-index:-251720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>
      <w:pPr>
        <w:spacing w:line="132" w:lineRule="exact"/>
        <w:ind w:left="986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адрес)</w:t>
      </w:r>
    </w:p>
    <w:p w:rsidR="0041293A" w:rsidRPr="0015500D" w:rsidRDefault="0041293A">
      <w:pPr>
        <w:pStyle w:val="BodyText"/>
        <w:spacing w:before="4"/>
      </w:pPr>
    </w:p>
    <w:p w:rsidR="0041293A" w:rsidRPr="0015500D" w:rsidRDefault="0041293A">
      <w:pPr>
        <w:pStyle w:val="ListParagraph"/>
        <w:numPr>
          <w:ilvl w:val="0"/>
          <w:numId w:val="6"/>
        </w:numPr>
        <w:tabs>
          <w:tab w:val="left" w:pos="827"/>
          <w:tab w:val="left" w:pos="10139"/>
        </w:tabs>
        <w:spacing w:before="0"/>
        <w:ind w:left="826" w:hanging="361"/>
        <w:rPr>
          <w:sz w:val="24"/>
          <w:szCs w:val="24"/>
        </w:rPr>
      </w:pPr>
      <w:r w:rsidRPr="0015500D">
        <w:rPr>
          <w:sz w:val="24"/>
          <w:szCs w:val="24"/>
        </w:rPr>
        <w:t>Мероприятия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устранению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сроки  </w:t>
      </w:r>
      <w:r w:rsidRPr="0015500D">
        <w:rPr>
          <w:spacing w:val="-18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190" o:spid="_x0000_s1086" style="position:absolute;margin-left:77.3pt;margin-top:14.85pt;width:480.9pt;height:.5pt;z-index:-2517196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fHdw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89" o:spid="_x0000_s1087" style="position:absolute;margin-left:77.3pt;margin-top:29.1pt;width:480.9pt;height:.5pt;z-index:-251718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tl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88" o:spid="_x0000_s1088" style="position:absolute;margin-left:77.3pt;margin-top:43.4pt;width:480.9pt;height:.5pt;z-index:-2517176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87" o:spid="_x0000_s1089" style="position:absolute;margin-left:77.3pt;margin-top:57.7pt;width:480.9pt;height:.5pt;z-index:-2517166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Rh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86" o:spid="_x0000_s1090" style="position:absolute;margin-left:77.3pt;margin-top:71.95pt;width:480.9pt;height:.5pt;z-index:-2517155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JN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85" o:spid="_x0000_s1091" style="position:absolute;margin-left:76.6pt;margin-top:86.35pt;width:481.65pt;height:.5pt;z-index:-2517145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47eQIAAP0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spacing w:before="90"/>
        <w:ind w:left="451"/>
      </w:pPr>
      <w:r w:rsidRPr="0015500D">
        <w:t>Подписи</w:t>
      </w:r>
      <w:r w:rsidRPr="0015500D">
        <w:rPr>
          <w:spacing w:val="-4"/>
        </w:rPr>
        <w:t xml:space="preserve"> </w:t>
      </w:r>
      <w:r w:rsidRPr="0015500D">
        <w:t>лиц,</w:t>
      </w:r>
      <w:r w:rsidRPr="0015500D">
        <w:rPr>
          <w:spacing w:val="-4"/>
        </w:rPr>
        <w:t xml:space="preserve"> </w:t>
      </w:r>
      <w:r w:rsidRPr="0015500D">
        <w:t>проводивших</w:t>
      </w:r>
    </w:p>
    <w:p w:rsidR="0041293A" w:rsidRPr="0015500D" w:rsidRDefault="0041293A">
      <w:pPr>
        <w:pStyle w:val="BodyText"/>
        <w:tabs>
          <w:tab w:val="left" w:pos="4344"/>
          <w:tab w:val="left" w:pos="10139"/>
        </w:tabs>
        <w:ind w:left="466"/>
      </w:pPr>
      <w:r w:rsidRPr="0015500D">
        <w:t>расследование</w:t>
      </w:r>
      <w:r w:rsidRPr="0015500D">
        <w:rPr>
          <w:spacing w:val="-5"/>
        </w:rPr>
        <w:t xml:space="preserve"> </w:t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>случая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6399"/>
        <w:rPr>
          <w:sz w:val="24"/>
          <w:szCs w:val="24"/>
        </w:rPr>
      </w:pPr>
      <w:r w:rsidRPr="0015500D">
        <w:rPr>
          <w:sz w:val="24"/>
          <w:szCs w:val="24"/>
        </w:rPr>
        <w:t>(фамилии,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84" o:spid="_x0000_s1092" style="position:absolute;margin-left:270.55pt;margin-top:13.95pt;width:287.7pt;height:.5pt;z-index:-2517135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YAeQIAAP0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940" w:right="500" w:bottom="920" w:left="1080" w:header="0" w:footer="662" w:gutter="0"/>
          <w:cols w:space="720"/>
        </w:sectPr>
      </w:pPr>
    </w:p>
    <w:p w:rsidR="0041293A" w:rsidRDefault="0041293A" w:rsidP="00285AE1">
      <w:pPr>
        <w:spacing w:before="68"/>
        <w:ind w:left="6503" w:right="345" w:firstLine="1435"/>
        <w:jc w:val="right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3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285AE1">
      <w:pPr>
        <w:spacing w:before="68"/>
        <w:ind w:left="6503" w:right="345" w:firstLine="1435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285AE1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Default="0041293A" w:rsidP="00285AE1">
      <w:pPr>
        <w:spacing w:before="68"/>
        <w:ind w:left="6503" w:right="345" w:firstLine="1983"/>
        <w:jc w:val="right"/>
      </w:pPr>
    </w:p>
    <w:p w:rsidR="0041293A" w:rsidRPr="0015500D" w:rsidRDefault="0041293A" w:rsidP="00285AE1">
      <w:pPr>
        <w:spacing w:before="68"/>
        <w:ind w:left="6503" w:right="345" w:firstLine="1983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4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 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spacing w:before="118" w:line="322" w:lineRule="exact"/>
        <w:ind w:left="951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А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К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Т</w:t>
      </w:r>
    </w:p>
    <w:p w:rsidR="0041293A" w:rsidRPr="0015500D" w:rsidRDefault="0041293A">
      <w:pPr>
        <w:spacing w:line="322" w:lineRule="exact"/>
        <w:ind w:left="984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</w:t>
      </w:r>
      <w:r w:rsidRPr="0015500D">
        <w:rPr>
          <w:b/>
          <w:spacing w:val="-4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расследовании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группового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несчастного</w:t>
      </w:r>
      <w:r w:rsidRPr="0015500D">
        <w:rPr>
          <w:b/>
          <w:spacing w:val="-4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случая</w:t>
      </w:r>
      <w:r w:rsidRPr="0015500D">
        <w:rPr>
          <w:b/>
          <w:spacing w:val="-6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(тяжелого</w:t>
      </w:r>
    </w:p>
    <w:p w:rsidR="0041293A" w:rsidRPr="0015500D" w:rsidRDefault="0041293A">
      <w:pPr>
        <w:ind w:left="986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несчастного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случая,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несчастного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случая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со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смертельным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исходом)</w:t>
      </w:r>
    </w:p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spacing w:before="5"/>
        <w:rPr>
          <w:b/>
        </w:rPr>
      </w:pPr>
    </w:p>
    <w:p w:rsidR="0041293A" w:rsidRPr="0015500D" w:rsidRDefault="0041293A">
      <w:pPr>
        <w:pStyle w:val="BodyText"/>
        <w:tabs>
          <w:tab w:val="left" w:pos="7983"/>
        </w:tabs>
        <w:ind w:left="466"/>
      </w:pPr>
      <w:r w:rsidRPr="0015500D">
        <w:t>Расследование</w:t>
      </w:r>
      <w:r w:rsidRPr="0015500D">
        <w:rPr>
          <w:u w:val="single"/>
        </w:rPr>
        <w:tab/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>случая,</w:t>
      </w:r>
    </w:p>
    <w:p w:rsidR="0041293A" w:rsidRPr="0015500D" w:rsidRDefault="0041293A">
      <w:pPr>
        <w:spacing w:before="15" w:line="159" w:lineRule="exact"/>
        <w:ind w:left="633" w:right="88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(группового,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тяжелого,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исходом)</w:t>
      </w:r>
    </w:p>
    <w:p w:rsidR="0041293A" w:rsidRPr="0015500D" w:rsidRDefault="0041293A">
      <w:pPr>
        <w:pStyle w:val="BodyText"/>
        <w:tabs>
          <w:tab w:val="left" w:pos="2720"/>
          <w:tab w:val="left" w:pos="4651"/>
          <w:tab w:val="left" w:pos="5422"/>
          <w:tab w:val="left" w:pos="6625"/>
          <w:tab w:val="left" w:pos="7827"/>
        </w:tabs>
        <w:spacing w:line="274" w:lineRule="exact"/>
        <w:ind w:left="466"/>
      </w:pPr>
      <w:r w:rsidRPr="0015500D">
        <w:t>происшедшего</w:t>
      </w:r>
      <w:r w:rsidRPr="0015500D">
        <w:rPr>
          <w:spacing w:val="83"/>
        </w:rPr>
        <w:t xml:space="preserve"> </w:t>
      </w:r>
      <w:r w:rsidRPr="0015500D">
        <w:rPr>
          <w:spacing w:val="12"/>
        </w:rPr>
        <w:t>«</w:t>
      </w:r>
      <w:r w:rsidRPr="0015500D">
        <w:rPr>
          <w:spacing w:val="12"/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u w:val="single"/>
        </w:rPr>
        <w:tab/>
      </w:r>
      <w:r w:rsidRPr="0015500D">
        <w:t>час.</w:t>
      </w:r>
      <w:r w:rsidRPr="0015500D">
        <w:rPr>
          <w:u w:val="single"/>
        </w:rPr>
        <w:tab/>
      </w:r>
      <w:r w:rsidRPr="0015500D">
        <w:t>мин.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83" o:spid="_x0000_s1093" style="position:absolute;margin-left:77.3pt;margin-top:14.65pt;width:480.9pt;height:.5pt;z-index:-2517125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MYeQIAAP0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GVuExh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нахождения,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юридический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отраслевая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принадлежность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(код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вида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82" o:spid="_x0000_s1094" style="position:absolute;margin-left:77.3pt;margin-top:13.95pt;width:480.9pt;height:.5pt;z-index:-2517114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U0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4ScFN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экономической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деятельности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ОКВЭД),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наименование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вышестоящего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федерального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81" o:spid="_x0000_s1095" style="position:absolute;margin-left:77.3pt;margin-top:13.95pt;width:480.9pt;height:.5pt;z-index:-2517104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KG2mCR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26" w:lineRule="exact"/>
        <w:ind w:left="986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исполнительной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власти;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лица)</w:t>
      </w:r>
    </w:p>
    <w:p w:rsidR="0041293A" w:rsidRPr="0015500D" w:rsidRDefault="0041293A">
      <w:pPr>
        <w:pStyle w:val="BodyText"/>
        <w:tabs>
          <w:tab w:val="left" w:pos="3337"/>
          <w:tab w:val="left" w:pos="5170"/>
          <w:tab w:val="left" w:pos="5982"/>
          <w:tab w:val="left" w:pos="7158"/>
          <w:tab w:val="left" w:pos="8977"/>
          <w:tab w:val="left" w:pos="9818"/>
          <w:tab w:val="left" w:pos="10139"/>
        </w:tabs>
        <w:spacing w:after="8" w:line="487" w:lineRule="auto"/>
        <w:ind w:left="466" w:right="185" w:hanging="55"/>
        <w:jc w:val="center"/>
      </w:pPr>
      <w:r w:rsidRPr="0015500D">
        <w:t>проведено</w:t>
      </w:r>
      <w:r w:rsidRPr="0015500D">
        <w:rPr>
          <w:spacing w:val="-5"/>
        </w:rPr>
        <w:t xml:space="preserve"> </w:t>
      </w:r>
      <w:r w:rsidRPr="0015500D">
        <w:t>в</w:t>
      </w:r>
      <w:r w:rsidRPr="0015500D">
        <w:rPr>
          <w:spacing w:val="-6"/>
        </w:rPr>
        <w:t xml:space="preserve"> </w:t>
      </w:r>
      <w:r w:rsidRPr="0015500D">
        <w:t>период</w:t>
      </w:r>
      <w:r w:rsidRPr="0015500D">
        <w:rPr>
          <w:spacing w:val="69"/>
        </w:rPr>
        <w:t xml:space="preserve"> </w:t>
      </w:r>
      <w:r w:rsidRPr="0015500D">
        <w:t>с</w:t>
      </w:r>
      <w:r w:rsidRPr="0015500D">
        <w:rPr>
          <w:spacing w:val="-2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100"/>
        </w:rPr>
        <w:t xml:space="preserve"> </w:t>
      </w:r>
      <w:r w:rsidRPr="0015500D">
        <w:t>по</w:t>
      </w:r>
      <w:r w:rsidRPr="0015500D">
        <w:rPr>
          <w:spacing w:val="3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1"/>
        </w:rPr>
        <w:t xml:space="preserve"> </w:t>
      </w:r>
      <w:r w:rsidRPr="0015500D">
        <w:t>Лица,</w:t>
      </w:r>
      <w:r w:rsidRPr="0015500D">
        <w:rPr>
          <w:spacing w:val="-5"/>
        </w:rPr>
        <w:t xml:space="preserve"> </w:t>
      </w:r>
      <w:r w:rsidRPr="0015500D">
        <w:t>проводившие</w:t>
      </w:r>
      <w:r w:rsidRPr="0015500D">
        <w:rPr>
          <w:spacing w:val="-5"/>
        </w:rPr>
        <w:t xml:space="preserve"> </w:t>
      </w:r>
      <w:r w:rsidRPr="0015500D">
        <w:t>расследование</w:t>
      </w:r>
      <w:r w:rsidRPr="0015500D">
        <w:rPr>
          <w:spacing w:val="-6"/>
        </w:rPr>
        <w:t xml:space="preserve"> </w:t>
      </w:r>
      <w:r w:rsidRPr="0015500D">
        <w:t>несчастного</w:t>
      </w:r>
      <w:r w:rsidRPr="0015500D">
        <w:rPr>
          <w:spacing w:val="-4"/>
        </w:rPr>
        <w:t xml:space="preserve"> </w:t>
      </w:r>
      <w:r w:rsidRPr="0015500D">
        <w:t xml:space="preserve">случая:  </w:t>
      </w:r>
      <w:r w:rsidRPr="0015500D">
        <w:rPr>
          <w:spacing w:val="-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line="20" w:lineRule="exact"/>
        <w:ind w:left="466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96" style="width:480.95pt;height:.5pt;mso-position-horizontal-relative:char;mso-position-vertical-relative:line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">
            <v:rect id="Rectangle 180" o:spid="_x0000_s1097" style="position:absolute;width:9619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bvMQA&#10;AADcAAAADwAAAGRycy9kb3ducmV2LnhtbERPS2sCMRC+F/wPYQRvNetSH90aRQuCl0LVHupt3Iy7&#10;i5vJmkRd++ubgtDbfHzPmc5bU4srOV9ZVjDoJyCIc6srLhR87VbPExA+IGusLZOCO3mYzzpPU8y0&#10;vfGGrttQiBjCPkMFZQhNJqXPSzLo+7YhjtzROoMhQldI7fAWw00t0yQZSYMVx4YSG3ovKT9tL0bB&#10;8nWyPH++8MfP5rCn/ffhNExdolSv2y7eQARqw7/44V7rOH+cwt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G7zEAAAA3AAAAA8AAAAAAAAAAAAAAAAAmAIAAGRycy9k&#10;b3ducmV2LnhtbFBLBQYAAAAABAAEAPUAAACJAwAAAAA=&#10;" fillcolor="black" stroked="f"/>
            <w10:anchorlock/>
          </v:group>
        </w:pict>
      </w:r>
    </w:p>
    <w:p w:rsidR="0041293A" w:rsidRPr="007101B0" w:rsidRDefault="0041293A" w:rsidP="007101B0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работы)</w:t>
      </w:r>
      <w:r>
        <w:rPr>
          <w:noProof/>
          <w:lang w:eastAsia="ru-RU"/>
        </w:rPr>
        <w:pict>
          <v:rect id="Rectangle 178" o:spid="_x0000_s1098" style="position:absolute;left:0;text-align:left;margin-left:77.3pt;margin-top:13.95pt;width:480.9pt;height:.5pt;z-index:-2517094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6KeQIAAP0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gEt+in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77" o:spid="_x0000_s1099" style="position:absolute;left:0;text-align:left;margin-left:77.3pt;margin-top:28.25pt;width:480.9pt;height:.5pt;z-index:-2517084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76" o:spid="_x0000_s1100" style="position:absolute;left:0;text-align:left;margin-left:77.3pt;margin-top:42.55pt;width:480.9pt;height:.5pt;z-index:-2517073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75" o:spid="_x0000_s1101" style="position:absolute;left:0;text-align:left;margin-left:77.3pt;margin-top:56.85pt;width:480.9pt;height:.5pt;z-index:-2517063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74" o:spid="_x0000_s1102" style="position:absolute;left:0;text-align:left;margin-left:76.6pt;margin-top:71.25pt;width:481.65pt;height:.5pt;z-index:-2517053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BodyText"/>
        <w:tabs>
          <w:tab w:val="left" w:pos="10184"/>
        </w:tabs>
        <w:spacing w:before="90"/>
        <w:ind w:left="466"/>
      </w:pPr>
      <w:r w:rsidRPr="0015500D">
        <w:t>Лица,</w:t>
      </w:r>
      <w:r w:rsidRPr="0015500D">
        <w:rPr>
          <w:spacing w:val="-4"/>
        </w:rPr>
        <w:t xml:space="preserve"> </w:t>
      </w:r>
      <w:r w:rsidRPr="0015500D">
        <w:t>принимавшие</w:t>
      </w:r>
      <w:r w:rsidRPr="0015500D">
        <w:rPr>
          <w:spacing w:val="-2"/>
        </w:rPr>
        <w:t xml:space="preserve"> </w:t>
      </w:r>
      <w:r w:rsidRPr="0015500D">
        <w:t>участие</w:t>
      </w:r>
      <w:r w:rsidRPr="0015500D">
        <w:rPr>
          <w:spacing w:val="-4"/>
        </w:rPr>
        <w:t xml:space="preserve"> </w:t>
      </w:r>
      <w:r w:rsidRPr="0015500D">
        <w:t>в</w:t>
      </w:r>
      <w:r w:rsidRPr="0015500D">
        <w:rPr>
          <w:spacing w:val="-4"/>
        </w:rPr>
        <w:t xml:space="preserve"> </w:t>
      </w:r>
      <w:r w:rsidRPr="0015500D">
        <w:t>расследовании</w:t>
      </w:r>
      <w:r w:rsidRPr="0015500D">
        <w:rPr>
          <w:spacing w:val="-4"/>
        </w:rPr>
        <w:t xml:space="preserve"> </w:t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 xml:space="preserve">случая: </w:t>
      </w:r>
      <w:r w:rsidRPr="0015500D">
        <w:rPr>
          <w:spacing w:val="-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73" o:spid="_x0000_s1103" style="position:absolute;margin-left:77.3pt;margin-top:14.65pt;width:483.2pt;height:.5pt;z-index:-2517043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2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доверенного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(пострадавших);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72" o:spid="_x0000_s1104" style="position:absolute;margin-left:77.3pt;margin-top:13.95pt;width:483.2pt;height:.5pt;z-index:-2517032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3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должность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принимавших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71" o:spid="_x0000_s1105" style="position:absolute;margin-left:77.3pt;margin-top:13.95pt;width:483.2pt;height:.5pt;z-index:-2517022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</w:tabs>
        <w:spacing w:before="90"/>
        <w:ind w:hanging="241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пострадавшем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(пострадавших):</w:t>
      </w:r>
    </w:p>
    <w:p w:rsidR="0041293A" w:rsidRPr="0015500D" w:rsidRDefault="0041293A">
      <w:pPr>
        <w:pStyle w:val="BodyText"/>
        <w:tabs>
          <w:tab w:val="left" w:pos="10184"/>
        </w:tabs>
        <w:spacing w:line="249" w:lineRule="auto"/>
        <w:ind w:left="466" w:right="139"/>
        <w:jc w:val="both"/>
      </w:pPr>
      <w:r w:rsidRPr="0015500D">
        <w:t>фамилия,</w:t>
      </w:r>
      <w:r w:rsidRPr="0015500D">
        <w:rPr>
          <w:spacing w:val="-2"/>
        </w:rPr>
        <w:t xml:space="preserve"> </w:t>
      </w:r>
      <w:r w:rsidRPr="0015500D">
        <w:t>имя,</w:t>
      </w:r>
      <w:r w:rsidRPr="0015500D">
        <w:rPr>
          <w:spacing w:val="-2"/>
        </w:rPr>
        <w:t xml:space="preserve"> </w:t>
      </w:r>
      <w:r w:rsidRPr="0015500D">
        <w:t xml:space="preserve">отчество </w:t>
      </w:r>
      <w:r w:rsidRPr="0015500D">
        <w:rPr>
          <w:spacing w:val="1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пол</w:t>
      </w:r>
      <w:r w:rsidRPr="0015500D">
        <w:rPr>
          <w:spacing w:val="-5"/>
        </w:rPr>
        <w:t xml:space="preserve"> </w:t>
      </w:r>
      <w:r w:rsidRPr="0015500D">
        <w:t>(мужской,</w:t>
      </w:r>
      <w:r w:rsidRPr="0015500D">
        <w:rPr>
          <w:spacing w:val="-5"/>
        </w:rPr>
        <w:t xml:space="preserve"> </w:t>
      </w:r>
      <w:r w:rsidRPr="0015500D">
        <w:t xml:space="preserve">женский)  </w:t>
      </w:r>
      <w:r w:rsidRPr="0015500D">
        <w:rPr>
          <w:spacing w:val="-1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дата</w:t>
      </w:r>
      <w:r w:rsidRPr="0015500D">
        <w:rPr>
          <w:spacing w:val="-3"/>
        </w:rPr>
        <w:t xml:space="preserve"> </w:t>
      </w:r>
      <w:r w:rsidRPr="0015500D">
        <w:t xml:space="preserve">рождения </w:t>
      </w:r>
      <w:r w:rsidRPr="0015500D">
        <w:rPr>
          <w:spacing w:val="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профессиональный</w:t>
      </w:r>
      <w:r w:rsidRPr="0015500D">
        <w:rPr>
          <w:spacing w:val="-11"/>
        </w:rPr>
        <w:t xml:space="preserve"> </w:t>
      </w:r>
      <w:r w:rsidRPr="0015500D">
        <w:t xml:space="preserve">статус </w:t>
      </w:r>
      <w:r w:rsidRPr="0015500D">
        <w:rPr>
          <w:spacing w:val="2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профессия</w:t>
      </w:r>
      <w:r w:rsidRPr="0015500D">
        <w:rPr>
          <w:spacing w:val="-3"/>
        </w:rPr>
        <w:t xml:space="preserve"> </w:t>
      </w:r>
      <w:r w:rsidRPr="0015500D">
        <w:t xml:space="preserve">(должность) 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стаж</w:t>
      </w:r>
      <w:r w:rsidRPr="0015500D">
        <w:rPr>
          <w:spacing w:val="-3"/>
        </w:rPr>
        <w:t xml:space="preserve"> </w:t>
      </w:r>
      <w:r w:rsidRPr="0015500D">
        <w:t>работы,</w:t>
      </w:r>
      <w:r w:rsidRPr="0015500D">
        <w:rPr>
          <w:spacing w:val="-4"/>
        </w:rPr>
        <w:t xml:space="preserve"> </w:t>
      </w:r>
      <w:r w:rsidRPr="0015500D">
        <w:t>при</w:t>
      </w:r>
      <w:r w:rsidRPr="0015500D">
        <w:rPr>
          <w:spacing w:val="-3"/>
        </w:rPr>
        <w:t xml:space="preserve"> </w:t>
      </w:r>
      <w:r w:rsidRPr="0015500D">
        <w:t>выполнении</w:t>
      </w:r>
      <w:r w:rsidRPr="0015500D">
        <w:rPr>
          <w:spacing w:val="-3"/>
        </w:rPr>
        <w:t xml:space="preserve"> </w:t>
      </w:r>
      <w:r w:rsidRPr="0015500D">
        <w:t>которой</w:t>
      </w:r>
      <w:r w:rsidRPr="0015500D">
        <w:rPr>
          <w:spacing w:val="-3"/>
        </w:rPr>
        <w:t xml:space="preserve"> </w:t>
      </w:r>
      <w:r w:rsidRPr="0015500D">
        <w:t>произошел</w:t>
      </w:r>
      <w:r w:rsidRPr="0015500D">
        <w:rPr>
          <w:spacing w:val="-3"/>
        </w:rPr>
        <w:t xml:space="preserve"> </w:t>
      </w:r>
      <w:r w:rsidRPr="0015500D">
        <w:t>несчастный</w:t>
      </w:r>
      <w:r w:rsidRPr="0015500D">
        <w:rPr>
          <w:spacing w:val="-3"/>
        </w:rPr>
        <w:t xml:space="preserve"> </w:t>
      </w:r>
      <w:r w:rsidRPr="0015500D">
        <w:t xml:space="preserve">случай </w:t>
      </w:r>
      <w:r w:rsidRPr="0015500D">
        <w:rPr>
          <w:spacing w:val="-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58" w:lineRule="exact"/>
        <w:ind w:right="485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>
      <w:pPr>
        <w:pStyle w:val="BodyText"/>
        <w:tabs>
          <w:tab w:val="left" w:pos="2705"/>
          <w:tab w:val="left" w:pos="10040"/>
        </w:tabs>
        <w:spacing w:line="274" w:lineRule="exact"/>
        <w:ind w:left="466"/>
        <w:jc w:val="both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,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том</w:t>
      </w:r>
      <w:r w:rsidRPr="0015500D">
        <w:rPr>
          <w:spacing w:val="-1"/>
        </w:rPr>
        <w:t xml:space="preserve"> </w:t>
      </w:r>
      <w:r w:rsidRPr="0015500D">
        <w:t>числе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данной</w:t>
      </w:r>
      <w:r w:rsidRPr="0015500D">
        <w:rPr>
          <w:spacing w:val="-1"/>
        </w:rPr>
        <w:t xml:space="preserve"> </w:t>
      </w:r>
      <w:r w:rsidRPr="0015500D">
        <w:t>организации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4" w:line="160" w:lineRule="exact"/>
        <w:ind w:right="1191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>
      <w:pPr>
        <w:pStyle w:val="BodyText"/>
        <w:tabs>
          <w:tab w:val="left" w:pos="10184"/>
        </w:tabs>
        <w:spacing w:line="275" w:lineRule="exact"/>
        <w:ind w:left="466"/>
        <w:jc w:val="both"/>
      </w:pPr>
      <w:r w:rsidRPr="0015500D">
        <w:t>семейное</w:t>
      </w:r>
      <w:r w:rsidRPr="0015500D">
        <w:rPr>
          <w:spacing w:val="-4"/>
        </w:rPr>
        <w:t xml:space="preserve"> </w:t>
      </w:r>
      <w:r w:rsidRPr="0015500D">
        <w:t xml:space="preserve">положение  </w:t>
      </w:r>
      <w:r w:rsidRPr="0015500D">
        <w:rPr>
          <w:spacing w:val="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217"/>
        <w:rPr>
          <w:sz w:val="24"/>
          <w:szCs w:val="24"/>
        </w:rPr>
      </w:pPr>
      <w:r w:rsidRPr="0015500D">
        <w:rPr>
          <w:sz w:val="24"/>
          <w:szCs w:val="24"/>
        </w:rPr>
        <w:t>(состав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семьи,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возраст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членов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семьи,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находящихся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70" o:spid="_x0000_s1106" style="position:absolute;margin-left:77.3pt;margin-top:13.95pt;width:483.2pt;height:.5pt;z-index:-2517012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23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иждивении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 w:rsidP="00285AE1">
      <w:pPr>
        <w:pStyle w:val="BodyText"/>
        <w:spacing w:before="10"/>
      </w:pPr>
      <w:r>
        <w:rPr>
          <w:noProof/>
          <w:lang w:eastAsia="ru-RU"/>
        </w:rPr>
        <w:pict>
          <v:rect id="Rectangle 169" o:spid="_x0000_s1107" style="position:absolute;margin-left:76.6pt;margin-top:13.95pt;width:483.9pt;height:.5pt;z-index:-2517002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" fillcolor="black" stroked="f">
            <w10:wrap type="topAndBottom" anchorx="page"/>
          </v:rect>
        </w:pict>
      </w:r>
      <w:r w:rsidRPr="0015500D">
        <w:t>Сведения</w:t>
      </w:r>
      <w:r w:rsidRPr="0015500D">
        <w:rPr>
          <w:spacing w:val="-3"/>
        </w:rPr>
        <w:t xml:space="preserve"> </w:t>
      </w:r>
      <w:r w:rsidRPr="0015500D">
        <w:t>о</w:t>
      </w:r>
      <w:r w:rsidRPr="0015500D">
        <w:rPr>
          <w:spacing w:val="-3"/>
        </w:rPr>
        <w:t xml:space="preserve"> </w:t>
      </w:r>
      <w:r w:rsidRPr="0015500D">
        <w:t>проведении</w:t>
      </w:r>
      <w:r w:rsidRPr="0015500D">
        <w:rPr>
          <w:spacing w:val="-3"/>
        </w:rPr>
        <w:t xml:space="preserve"> </w:t>
      </w:r>
      <w:r w:rsidRPr="0015500D">
        <w:t>инструктажей</w:t>
      </w:r>
      <w:r w:rsidRPr="0015500D">
        <w:rPr>
          <w:spacing w:val="-3"/>
        </w:rPr>
        <w:t xml:space="preserve"> </w:t>
      </w:r>
      <w:r w:rsidRPr="0015500D">
        <w:t>и</w:t>
      </w:r>
      <w:r w:rsidRPr="0015500D">
        <w:rPr>
          <w:spacing w:val="-3"/>
        </w:rPr>
        <w:t xml:space="preserve"> </w:t>
      </w:r>
      <w:r w:rsidRPr="0015500D">
        <w:t>обучения</w:t>
      </w:r>
      <w:r w:rsidRPr="0015500D">
        <w:rPr>
          <w:spacing w:val="-3"/>
        </w:rPr>
        <w:t xml:space="preserve"> </w:t>
      </w:r>
      <w:r w:rsidRPr="0015500D">
        <w:t>по</w:t>
      </w:r>
      <w:r w:rsidRPr="0015500D">
        <w:rPr>
          <w:spacing w:val="-3"/>
        </w:rPr>
        <w:t xml:space="preserve"> </w:t>
      </w:r>
      <w:r w:rsidRPr="0015500D">
        <w:t>охране</w:t>
      </w:r>
      <w:r w:rsidRPr="0015500D">
        <w:rPr>
          <w:spacing w:val="-4"/>
        </w:rPr>
        <w:t xml:space="preserve"> </w:t>
      </w:r>
      <w:r w:rsidRPr="0015500D">
        <w:t>труда</w:t>
      </w:r>
    </w:p>
    <w:p w:rsidR="0041293A" w:rsidRPr="0015500D" w:rsidRDefault="0041293A">
      <w:pPr>
        <w:pStyle w:val="BodyText"/>
        <w:tabs>
          <w:tab w:val="left" w:pos="10139"/>
        </w:tabs>
        <w:ind w:left="466"/>
      </w:pPr>
      <w:r w:rsidRPr="0015500D">
        <w:t>Вводный</w:t>
      </w:r>
      <w:r w:rsidRPr="0015500D">
        <w:rPr>
          <w:spacing w:val="-6"/>
        </w:rPr>
        <w:t xml:space="preserve"> </w:t>
      </w:r>
      <w:r w:rsidRPr="0015500D">
        <w:t xml:space="preserve">инструктаж  </w:t>
      </w:r>
      <w:r w:rsidRPr="0015500D">
        <w:rPr>
          <w:spacing w:val="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 w:line="159" w:lineRule="exact"/>
        <w:ind w:left="5898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tabs>
          <w:tab w:val="left" w:pos="3754"/>
          <w:tab w:val="left" w:pos="8958"/>
        </w:tabs>
        <w:spacing w:line="274" w:lineRule="exact"/>
        <w:ind w:left="466"/>
      </w:pPr>
      <w:r w:rsidRPr="0015500D">
        <w:t>Инструктаж</w:t>
      </w:r>
      <w:r w:rsidRPr="0015500D">
        <w:rPr>
          <w:spacing w:val="-3"/>
        </w:rPr>
        <w:t xml:space="preserve"> </w:t>
      </w:r>
      <w:r w:rsidRPr="0015500D">
        <w:t>на</w:t>
      </w:r>
      <w:r w:rsidRPr="0015500D">
        <w:rPr>
          <w:spacing w:val="-3"/>
        </w:rPr>
        <w:t xml:space="preserve"> </w:t>
      </w:r>
      <w:r w:rsidRPr="0015500D">
        <w:t>рабочем</w:t>
      </w:r>
      <w:r w:rsidRPr="0015500D">
        <w:rPr>
          <w:spacing w:val="-1"/>
        </w:rPr>
        <w:t xml:space="preserve"> </w:t>
      </w:r>
      <w:r w:rsidRPr="0015500D">
        <w:t>месте</w:t>
      </w:r>
      <w:r w:rsidRPr="0015500D">
        <w:tab/>
        <w:t>(первичный,</w:t>
      </w:r>
      <w:r w:rsidRPr="0015500D">
        <w:rPr>
          <w:spacing w:val="-2"/>
        </w:rPr>
        <w:t xml:space="preserve"> </w:t>
      </w:r>
      <w:r w:rsidRPr="0015500D">
        <w:t>повторный,</w:t>
      </w:r>
      <w:r w:rsidRPr="0015500D">
        <w:rPr>
          <w:spacing w:val="-3"/>
        </w:rPr>
        <w:t xml:space="preserve"> </w:t>
      </w:r>
      <w:r w:rsidRPr="0015500D">
        <w:t>внеплановый,</w:t>
      </w:r>
      <w:r w:rsidRPr="0015500D">
        <w:rPr>
          <w:spacing w:val="-5"/>
        </w:rPr>
        <w:t xml:space="preserve"> </w:t>
      </w:r>
      <w:r w:rsidRPr="0015500D">
        <w:t>целевой)</w:t>
      </w:r>
      <w:r w:rsidRPr="0015500D">
        <w:tab/>
        <w:t>по профес-</w:t>
      </w:r>
    </w:p>
    <w:p w:rsidR="0041293A" w:rsidRPr="0015500D" w:rsidRDefault="0041293A" w:rsidP="00285AE1">
      <w:pPr>
        <w:spacing w:before="4"/>
        <w:ind w:left="5568"/>
        <w:rPr>
          <w:sz w:val="24"/>
          <w:szCs w:val="24"/>
        </w:rPr>
      </w:pPr>
      <w:r w:rsidRPr="0015500D">
        <w:rPr>
          <w:sz w:val="24"/>
          <w:szCs w:val="24"/>
        </w:rPr>
        <w:t>(нужное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подчеркнуть)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сии</w:t>
      </w:r>
      <w:r w:rsidRPr="0015500D">
        <w:rPr>
          <w:spacing w:val="-2"/>
        </w:rPr>
        <w:t xml:space="preserve"> </w:t>
      </w:r>
      <w:r w:rsidRPr="0015500D">
        <w:t>или</w:t>
      </w:r>
      <w:r w:rsidRPr="0015500D">
        <w:rPr>
          <w:spacing w:val="-2"/>
        </w:rPr>
        <w:t xml:space="preserve"> </w:t>
      </w:r>
      <w:r w:rsidRPr="0015500D">
        <w:t>виду</w:t>
      </w:r>
      <w:r w:rsidRPr="0015500D">
        <w:rPr>
          <w:spacing w:val="-10"/>
        </w:rPr>
        <w:t xml:space="preserve"> </w:t>
      </w:r>
      <w:r w:rsidRPr="0015500D">
        <w:t>работы,</w:t>
      </w:r>
      <w:r w:rsidRPr="0015500D">
        <w:rPr>
          <w:spacing w:val="-1"/>
        </w:rPr>
        <w:t xml:space="preserve"> </w:t>
      </w:r>
      <w:r w:rsidRPr="0015500D">
        <w:t>при</w:t>
      </w:r>
      <w:r w:rsidRPr="0015500D">
        <w:rPr>
          <w:spacing w:val="-2"/>
        </w:rPr>
        <w:t xml:space="preserve"> </w:t>
      </w:r>
      <w:r w:rsidRPr="0015500D">
        <w:t>выполнении</w:t>
      </w:r>
      <w:r w:rsidRPr="0015500D">
        <w:rPr>
          <w:spacing w:val="-4"/>
        </w:rPr>
        <w:t xml:space="preserve"> </w:t>
      </w:r>
      <w:r w:rsidRPr="0015500D">
        <w:t>которой</w:t>
      </w:r>
      <w:r w:rsidRPr="0015500D">
        <w:rPr>
          <w:spacing w:val="-2"/>
        </w:rPr>
        <w:t xml:space="preserve"> </w:t>
      </w:r>
      <w:r w:rsidRPr="0015500D">
        <w:t>произошел</w:t>
      </w:r>
      <w:r w:rsidRPr="0015500D">
        <w:rPr>
          <w:spacing w:val="-2"/>
        </w:rPr>
        <w:t xml:space="preserve"> </w:t>
      </w:r>
      <w:r w:rsidRPr="0015500D">
        <w:t>несчастный</w:t>
      </w:r>
      <w:r w:rsidRPr="0015500D">
        <w:rPr>
          <w:spacing w:val="-2"/>
        </w:rPr>
        <w:t xml:space="preserve"> </w:t>
      </w:r>
      <w:r w:rsidRPr="0015500D">
        <w:t xml:space="preserve">случай  </w:t>
      </w:r>
      <w:r w:rsidRPr="0015500D">
        <w:rPr>
          <w:spacing w:val="-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168" o:spid="_x0000_s1108" style="position:absolute;margin-left:77.3pt;margin-top:14.8pt;width:480.9pt;height:.5pt;z-index:-2516992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tabs>
          <w:tab w:val="left" w:pos="2478"/>
          <w:tab w:val="left" w:pos="4393"/>
          <w:tab w:val="left" w:pos="5264"/>
          <w:tab w:val="left" w:pos="6536"/>
          <w:tab w:val="left" w:pos="8776"/>
          <w:tab w:val="left" w:pos="9645"/>
        </w:tabs>
        <w:spacing w:line="274" w:lineRule="exact"/>
        <w:ind w:left="224"/>
        <w:jc w:val="center"/>
      </w:pPr>
      <w:r w:rsidRPr="0015500D">
        <w:t>Стажировка:</w:t>
      </w:r>
      <w:r w:rsidRPr="0015500D">
        <w:rPr>
          <w:spacing w:val="83"/>
        </w:rPr>
        <w:t xml:space="preserve"> </w:t>
      </w:r>
      <w:r w:rsidRPr="0015500D">
        <w:t>с</w:t>
      </w:r>
      <w:r w:rsidRPr="0015500D">
        <w:rPr>
          <w:spacing w:val="4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92"/>
        </w:rPr>
        <w:t xml:space="preserve"> </w:t>
      </w:r>
      <w:r w:rsidRPr="0015500D">
        <w:t>по</w:t>
      </w:r>
      <w:r w:rsidRPr="0015500D">
        <w:rPr>
          <w:spacing w:val="6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67" o:spid="_x0000_s1109" style="position:absolute;margin-left:77.3pt;margin-top:14.65pt;width:480.9pt;height:.5pt;z-index:-2516981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проводилась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tabs>
          <w:tab w:val="left" w:pos="3965"/>
          <w:tab w:val="left" w:pos="6260"/>
          <w:tab w:val="left" w:pos="7198"/>
          <w:tab w:val="left" w:pos="8473"/>
          <w:tab w:val="left" w:pos="10139"/>
        </w:tabs>
        <w:spacing w:line="261" w:lineRule="auto"/>
        <w:ind w:left="466" w:right="185" w:hanging="15"/>
      </w:pPr>
      <w:r w:rsidRPr="0015500D">
        <w:t>Обучение по охране труда по профессии или виду работы, при выполнении которой произо-</w:t>
      </w:r>
      <w:r w:rsidRPr="0015500D">
        <w:rPr>
          <w:spacing w:val="1"/>
        </w:rPr>
        <w:t xml:space="preserve"> </w:t>
      </w:r>
      <w:r w:rsidRPr="0015500D">
        <w:t>шел</w:t>
      </w:r>
      <w:r w:rsidRPr="0015500D">
        <w:rPr>
          <w:spacing w:val="-4"/>
        </w:rPr>
        <w:t xml:space="preserve"> </w:t>
      </w:r>
      <w:r w:rsidRPr="0015500D">
        <w:t>несчастный</w:t>
      </w:r>
      <w:r w:rsidRPr="0015500D">
        <w:rPr>
          <w:spacing w:val="-2"/>
        </w:rPr>
        <w:t xml:space="preserve"> </w:t>
      </w:r>
      <w:r w:rsidRPr="0015500D">
        <w:t>случай:</w:t>
      </w:r>
      <w:r w:rsidRPr="0015500D">
        <w:rPr>
          <w:spacing w:val="-1"/>
        </w:rPr>
        <w:t xml:space="preserve"> </w:t>
      </w:r>
      <w:r w:rsidRPr="0015500D">
        <w:t xml:space="preserve">c  </w:t>
      </w:r>
      <w:r w:rsidRPr="0015500D">
        <w:rPr>
          <w:spacing w:val="10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88"/>
        </w:rPr>
        <w:t xml:space="preserve"> </w:t>
      </w:r>
      <w:r w:rsidRPr="0015500D">
        <w:t>по</w:t>
      </w:r>
      <w:r w:rsidRPr="0015500D">
        <w:rPr>
          <w:spacing w:val="4"/>
        </w:rPr>
        <w:t xml:space="preserve"> </w:t>
      </w:r>
      <w:r w:rsidRPr="0015500D">
        <w:rPr>
          <w:spacing w:val="10"/>
        </w:rPr>
        <w:t>«</w:t>
      </w:r>
      <w:r w:rsidRPr="0015500D">
        <w:rPr>
          <w:spacing w:val="10"/>
          <w:u w:val="single"/>
        </w:rPr>
        <w:tab/>
      </w:r>
      <w:r w:rsidRPr="0015500D">
        <w:t xml:space="preserve">»  </w:t>
      </w:r>
      <w:r w:rsidRPr="0015500D">
        <w:rPr>
          <w:spacing w:val="-2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tabs>
          <w:tab w:val="left" w:pos="1934"/>
          <w:tab w:val="left" w:pos="2789"/>
          <w:tab w:val="left" w:pos="3183"/>
          <w:tab w:val="left" w:pos="10139"/>
        </w:tabs>
        <w:spacing w:line="260" w:lineRule="exact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spacing w:val="21"/>
        </w:rPr>
        <w:t xml:space="preserve"> </w:t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2"/>
        <w:ind w:left="5639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проводилось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tabs>
          <w:tab w:val="left" w:pos="10139"/>
        </w:tabs>
        <w:spacing w:before="55" w:line="261" w:lineRule="auto"/>
        <w:ind w:left="466" w:right="185" w:hanging="15"/>
      </w:pPr>
      <w:r w:rsidRPr="0015500D">
        <w:t>Проверка</w:t>
      </w:r>
      <w:r w:rsidRPr="0015500D">
        <w:rPr>
          <w:spacing w:val="6"/>
        </w:rPr>
        <w:t xml:space="preserve"> </w:t>
      </w:r>
      <w:r w:rsidRPr="0015500D">
        <w:t>знаний</w:t>
      </w:r>
      <w:r w:rsidRPr="0015500D">
        <w:rPr>
          <w:spacing w:val="6"/>
        </w:rPr>
        <w:t xml:space="preserve"> </w:t>
      </w:r>
      <w:r w:rsidRPr="0015500D">
        <w:t>по</w:t>
      </w:r>
      <w:r w:rsidRPr="0015500D">
        <w:rPr>
          <w:spacing w:val="9"/>
        </w:rPr>
        <w:t xml:space="preserve"> </w:t>
      </w:r>
      <w:r w:rsidRPr="0015500D">
        <w:t>охране</w:t>
      </w:r>
      <w:r w:rsidRPr="0015500D">
        <w:rPr>
          <w:spacing w:val="7"/>
        </w:rPr>
        <w:t xml:space="preserve"> </w:t>
      </w:r>
      <w:r w:rsidRPr="0015500D">
        <w:t>труда</w:t>
      </w:r>
      <w:r w:rsidRPr="0015500D">
        <w:rPr>
          <w:spacing w:val="7"/>
        </w:rPr>
        <w:t xml:space="preserve"> </w:t>
      </w:r>
      <w:r w:rsidRPr="0015500D">
        <w:t>по</w:t>
      </w:r>
      <w:r w:rsidRPr="0015500D">
        <w:rPr>
          <w:spacing w:val="7"/>
        </w:rPr>
        <w:t xml:space="preserve"> </w:t>
      </w:r>
      <w:r w:rsidRPr="0015500D">
        <w:t>профессии</w:t>
      </w:r>
      <w:r w:rsidRPr="0015500D">
        <w:rPr>
          <w:spacing w:val="9"/>
        </w:rPr>
        <w:t xml:space="preserve"> </w:t>
      </w:r>
      <w:r w:rsidRPr="0015500D">
        <w:t>или</w:t>
      </w:r>
      <w:r w:rsidRPr="0015500D">
        <w:rPr>
          <w:spacing w:val="8"/>
        </w:rPr>
        <w:t xml:space="preserve"> </w:t>
      </w:r>
      <w:r w:rsidRPr="0015500D">
        <w:t>виду</w:t>
      </w:r>
      <w:r w:rsidRPr="0015500D">
        <w:rPr>
          <w:spacing w:val="1"/>
        </w:rPr>
        <w:t xml:space="preserve"> </w:t>
      </w:r>
      <w:r w:rsidRPr="0015500D">
        <w:t>работы,</w:t>
      </w:r>
      <w:r w:rsidRPr="0015500D">
        <w:rPr>
          <w:spacing w:val="7"/>
        </w:rPr>
        <w:t xml:space="preserve"> </w:t>
      </w:r>
      <w:r w:rsidRPr="0015500D">
        <w:t>при</w:t>
      </w:r>
      <w:r w:rsidRPr="0015500D">
        <w:rPr>
          <w:spacing w:val="8"/>
        </w:rPr>
        <w:t xml:space="preserve"> </w:t>
      </w:r>
      <w:r w:rsidRPr="0015500D">
        <w:t>выполнении</w:t>
      </w:r>
      <w:r w:rsidRPr="0015500D">
        <w:rPr>
          <w:spacing w:val="6"/>
        </w:rPr>
        <w:t xml:space="preserve"> </w:t>
      </w:r>
      <w:r w:rsidRPr="0015500D">
        <w:t>которой</w:t>
      </w:r>
      <w:r w:rsidRPr="0015500D">
        <w:rPr>
          <w:spacing w:val="1"/>
        </w:rPr>
        <w:t xml:space="preserve"> </w:t>
      </w:r>
      <w:r w:rsidRPr="0015500D">
        <w:t>произошел</w:t>
      </w:r>
      <w:r w:rsidRPr="0015500D">
        <w:rPr>
          <w:spacing w:val="-8"/>
        </w:rPr>
        <w:t xml:space="preserve"> </w:t>
      </w:r>
      <w:r w:rsidRPr="0015500D">
        <w:t>несчастный</w:t>
      </w:r>
      <w:r w:rsidRPr="0015500D">
        <w:rPr>
          <w:spacing w:val="-4"/>
        </w:rPr>
        <w:t xml:space="preserve"> </w:t>
      </w:r>
      <w:r w:rsidRPr="0015500D">
        <w:t xml:space="preserve">случай </w:t>
      </w:r>
      <w:r w:rsidRPr="0015500D">
        <w:rPr>
          <w:spacing w:val="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47" w:lineRule="exact"/>
        <w:ind w:left="5912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протокола)</w:t>
      </w: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0" w:line="274" w:lineRule="exact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Краткая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характеристика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(объекта),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случай </w:t>
      </w:r>
      <w:r w:rsidRPr="0015500D">
        <w:rPr>
          <w:spacing w:val="24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66" o:spid="_x0000_s1110" style="position:absolute;margin-left:77.3pt;margin-top:14.65pt;width:480.9pt;height:.5pt;z-index:-2516971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D+VMwh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(краткое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описание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опасных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(или)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вредных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производственных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65" o:spid="_x0000_s1111" style="position:absolute;margin-left:77.3pt;margin-top:13.95pt;width:480.9pt;height:.5pt;z-index:-251696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55Pg0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факторов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содержащиеся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shape id="AutoShape 164" o:spid="_x0000_s1112" style="position:absolute;margin-left:77.3pt;margin-top:14.05pt;width:480.95pt;height:.5pt;z-index:-251695104;visibility:visible;mso-wrap-distance-left:0;mso-wrap-distance-right:0;mso-position-horizontal-relative:page" coordsize="961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" adj="0,,0" path="m7489,l,,,10r7489,l7489,xm9618,l7499,r-9,l7490,10r9,l961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4755515,178435;0,178435;0,184785;4755515,184785;4755515,178435;6107430,178435;4761865,178435;4756150,178435;4756150,184785;4761865,184785;6107430,184785;6107430,178435" o:connectangles="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39"/>
        </w:tabs>
        <w:spacing w:line="239" w:lineRule="exact"/>
        <w:ind w:left="466"/>
      </w:pPr>
      <w:r w:rsidRPr="0015500D">
        <w:t>Оборудование,</w:t>
      </w:r>
      <w:r w:rsidRPr="0015500D">
        <w:rPr>
          <w:spacing w:val="-4"/>
        </w:rPr>
        <w:t xml:space="preserve"> </w:t>
      </w:r>
      <w:r w:rsidRPr="0015500D">
        <w:t>использование</w:t>
      </w:r>
      <w:r w:rsidRPr="0015500D">
        <w:rPr>
          <w:spacing w:val="-5"/>
        </w:rPr>
        <w:t xml:space="preserve"> </w:t>
      </w:r>
      <w:r w:rsidRPr="0015500D">
        <w:t>которого</w:t>
      </w:r>
      <w:r w:rsidRPr="0015500D">
        <w:rPr>
          <w:spacing w:val="-5"/>
        </w:rPr>
        <w:t xml:space="preserve"> </w:t>
      </w:r>
      <w:r w:rsidRPr="0015500D">
        <w:t>привело</w:t>
      </w:r>
      <w:r w:rsidRPr="0015500D">
        <w:rPr>
          <w:spacing w:val="-5"/>
        </w:rPr>
        <w:t xml:space="preserve"> </w:t>
      </w:r>
      <w:r w:rsidRPr="0015500D">
        <w:t>к</w:t>
      </w:r>
      <w:r w:rsidRPr="0015500D">
        <w:rPr>
          <w:spacing w:val="-3"/>
        </w:rPr>
        <w:t xml:space="preserve"> </w:t>
      </w:r>
      <w:r w:rsidRPr="0015500D">
        <w:t>несчастному</w:t>
      </w:r>
      <w:r w:rsidRPr="0015500D">
        <w:rPr>
          <w:spacing w:val="-6"/>
        </w:rPr>
        <w:t xml:space="preserve"> </w:t>
      </w:r>
      <w:r w:rsidRPr="0015500D">
        <w:t xml:space="preserve">случаю  </w:t>
      </w:r>
      <w:r w:rsidRPr="0015500D">
        <w:rPr>
          <w:spacing w:val="-2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63" o:spid="_x0000_s1113" style="position:absolute;margin-left:77.3pt;margin-top:14.65pt;width:480.9pt;height:.5pt;z-index:-251694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DNtMl1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тип,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марка,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выпуска,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организация-изготовитель)</w:t>
      </w:r>
    </w:p>
    <w:p w:rsidR="0041293A" w:rsidRPr="0015500D" w:rsidRDefault="0041293A">
      <w:pPr>
        <w:pStyle w:val="ListParagraph"/>
        <w:numPr>
          <w:ilvl w:val="1"/>
          <w:numId w:val="5"/>
        </w:numPr>
        <w:tabs>
          <w:tab w:val="left" w:pos="872"/>
        </w:tabs>
        <w:spacing w:before="0"/>
        <w:ind w:right="656" w:firstLine="0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специальной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оценки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(аттестации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условиям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индивидуального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рабочего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класса</w:t>
      </w:r>
    </w:p>
    <w:p w:rsidR="0041293A" w:rsidRPr="0015500D" w:rsidRDefault="0041293A">
      <w:pPr>
        <w:pStyle w:val="BodyText"/>
        <w:tabs>
          <w:tab w:val="left" w:pos="9594"/>
        </w:tabs>
        <w:spacing w:line="274" w:lineRule="exact"/>
        <w:ind w:left="451"/>
      </w:pPr>
      <w:r w:rsidRPr="0015500D">
        <w:t>(подкласса) условий</w:t>
      </w:r>
      <w:r w:rsidRPr="0015500D">
        <w:rPr>
          <w:spacing w:val="-3"/>
        </w:rPr>
        <w:t xml:space="preserve"> </w:t>
      </w:r>
      <w:r w:rsidRPr="0015500D">
        <w:t>труда</w:t>
      </w:r>
      <w:r w:rsidRPr="0015500D">
        <w:tab/>
      </w:r>
      <w:r w:rsidRPr="0015500D">
        <w:rPr>
          <w:vertAlign w:val="superscript"/>
        </w:rPr>
        <w:t>1</w:t>
      </w:r>
      <w:r w:rsidRPr="0015500D">
        <w:t>;</w:t>
      </w:r>
    </w:p>
    <w:p w:rsidR="0041293A" w:rsidRPr="0015500D" w:rsidRDefault="0041293A">
      <w:pPr>
        <w:pStyle w:val="BodyText"/>
        <w:spacing w:line="20" w:lineRule="exact"/>
        <w:ind w:left="3224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114" style="width:318.25pt;height:.5pt;mso-position-horizontal-relative:char;mso-position-vertical-relative:line" coordsize="63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">
            <v:shape id="AutoShape 162" o:spid="_x0000_s1115" style="position:absolute;top:4;width:6365;height:2;visibility:visible" coordsize="636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DxsIA&#10;AADcAAAADwAAAGRycy9kb3ducmV2LnhtbERPS2rDMBDdF3oHMYVuSiOnJCE4kU1SKLTZ5XOAwZpa&#10;jqWRsVTH6emrQiC7ebzvrMvRWTFQHxrPCqaTDARx5XXDtYLT8eN1CSJEZI3WMym4UoCyeHxYY679&#10;hfc0HGItUgiHHBWYGLtcylAZchgmviNO3LfvHcYE+1rqHi8p3Fn5lmUL6bDh1GCwo3dDVXv4cQrG&#10;wcy29sXW0/3Xyf5q356vu1ap56dxswIRaYx38c39qdP8+Qz+n0kX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4PGwgAAANwAAAAPAAAAAAAAAAAAAAAAAJgCAABkcnMvZG93&#10;bnJldi54bWxQSwUGAAAAAAQABAD1AAAAhwMAAAAA&#10;" adj="0,,0" path="m,l2040,t2,l5042,t3,l6365,e" filled="f" strokeweight=".48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2040,0;2042,0;5042,0;5045,0;6365,0" o:connectangles="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41293A" w:rsidRPr="0015500D" w:rsidRDefault="0041293A">
      <w:pPr>
        <w:pStyle w:val="ListParagraph"/>
        <w:numPr>
          <w:ilvl w:val="1"/>
          <w:numId w:val="5"/>
        </w:numPr>
        <w:tabs>
          <w:tab w:val="left" w:pos="860"/>
          <w:tab w:val="left" w:pos="10139"/>
        </w:tabs>
        <w:spacing w:before="165"/>
        <w:ind w:left="466" w:right="185" w:hanging="15"/>
        <w:rPr>
          <w:sz w:val="24"/>
          <w:szCs w:val="24"/>
        </w:rPr>
      </w:pPr>
      <w:r w:rsidRPr="0015500D">
        <w:rPr>
          <w:spacing w:val="-1"/>
          <w:sz w:val="24"/>
          <w:szCs w:val="24"/>
        </w:rPr>
        <w:t xml:space="preserve">Сведения об организации, проводившей специальную </w:t>
      </w:r>
      <w:r w:rsidRPr="0015500D">
        <w:rPr>
          <w:sz w:val="24"/>
          <w:szCs w:val="24"/>
        </w:rPr>
        <w:t>оценку условий труда (аттестацию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условиям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(наименование,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ИНН) </w:t>
      </w:r>
      <w:r w:rsidRPr="0015500D">
        <w:rPr>
          <w:spacing w:val="-1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tabs>
          <w:tab w:val="left" w:pos="9649"/>
        </w:tabs>
        <w:spacing w:before="41" w:line="151" w:lineRule="auto"/>
        <w:ind w:left="451"/>
        <w:rPr>
          <w:sz w:val="24"/>
          <w:szCs w:val="24"/>
        </w:rPr>
      </w:pP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*</w:t>
      </w:r>
      <w:r w:rsidRPr="0015500D">
        <w:rPr>
          <w:position w:val="-8"/>
          <w:sz w:val="24"/>
          <w:szCs w:val="24"/>
        </w:rPr>
        <w:t>;</w:t>
      </w:r>
    </w:p>
    <w:p w:rsidR="0041293A" w:rsidRPr="0015500D" w:rsidRDefault="0041293A">
      <w:pPr>
        <w:pStyle w:val="BodyText"/>
        <w:spacing w:before="5"/>
      </w:pP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Обстоятельства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 </w:t>
      </w:r>
      <w:r w:rsidRPr="0015500D">
        <w:rPr>
          <w:spacing w:val="-29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160" o:spid="_x0000_s1116" style="position:absolute;margin-left:77.3pt;margin-top:14.7pt;width:480.9pt;height:.5pt;z-index:-2516930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9Ndw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(описание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предшествовавших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несчастному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случаю,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последовательное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9" o:spid="_x0000_s1117" style="position:absolute;margin-left:77.3pt;margin-top:13.95pt;width:480.9pt;height:.5pt;z-index:-2516920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pabrq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изложение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событий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действий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связанных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8" o:spid="_x0000_s1118" style="position:absolute;margin-left:77.3pt;margin-top:13.95pt;width:480.9pt;height:.5pt;z-index:-251691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несчастным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случаем,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степень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тяжести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полученных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пострадавшим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(пострадавшими)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7" o:spid="_x0000_s1119" style="position:absolute;margin-left:77.3pt;margin-top:13.95pt;width:480.9pt;height:.5pt;z-index:-2516899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gj0Ei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повреждений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поврежденных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объективные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об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алкогольном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ином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6" o:spid="_x0000_s1120" style="position:absolute;margin-left:77.3pt;margin-top:13.95pt;width:480.9pt;height:.5pt;z-index:-2516889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Kl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BnQSp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опьянении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ходе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5" o:spid="_x0000_s1121" style="position:absolute;margin-left:77.3pt;margin-top:13.95pt;width:480.9pt;height:.5pt;z-index:-2516879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3nLBf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6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расследования)</w:t>
      </w:r>
    </w:p>
    <w:p w:rsidR="0041293A" w:rsidRDefault="0041293A" w:rsidP="00285AE1">
      <w:pPr>
        <w:pStyle w:val="BodyText"/>
        <w:spacing w:before="10"/>
      </w:pPr>
      <w:r>
        <w:rPr>
          <w:noProof/>
          <w:lang w:eastAsia="ru-RU"/>
        </w:rPr>
        <w:pict>
          <v:rect id="Rectangle 154" o:spid="_x0000_s1122" style="position:absolute;margin-left:77.3pt;margin-top:13.95pt;width:480.9pt;height:.5pt;z-index:-2516869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WjvXUH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53" o:spid="_x0000_s1123" style="position:absolute;margin-left:77.3pt;margin-top:28.35pt;width:480.9pt;height:.5pt;z-index:-251685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pStyle w:val="BodyText"/>
        <w:spacing w:before="10"/>
      </w:pP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9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Причины,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вызвавшие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случай  </w:t>
      </w:r>
      <w:r w:rsidRPr="0015500D">
        <w:rPr>
          <w:spacing w:val="-18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spacing w:before="14"/>
        <w:ind w:left="6195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основную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сопутствующие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причины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52" o:spid="_x0000_s1124" style="position:absolute;margin-left:77.3pt;margin-top:14.05pt;width:480.9pt;height:.5pt;z-index:-2516848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Xc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ссылками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нарушенные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1" o:spid="_x0000_s1125" style="position:absolute;margin-left:77.3pt;margin-top:13.95pt;width:480.9pt;height:.5pt;z-index:-251683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нормативных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50" o:spid="_x0000_s1126" style="position:absolute;margin-left:77.3pt;margin-top:13.95pt;width:480.9pt;height:.5pt;z-index:-251682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7gdg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49" o:spid="_x0000_s1127" style="position:absolute;margin-left:77.3pt;margin-top:28.25pt;width:480.9pt;height:.5pt;z-index:-251681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48" o:spid="_x0000_s1128" style="position:absolute;margin-left:77.3pt;margin-top:42.5pt;width:480.9pt;height:.5pt;z-index:-251680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RueAIAAP0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47" o:spid="_x0000_s1129" style="position:absolute;margin-left:76.6pt;margin-top:56.9pt;width:481.65pt;height:.5pt;z-index:-2516797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8XeQIAAP0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692"/>
        </w:tabs>
        <w:spacing w:before="78"/>
        <w:ind w:left="451" w:right="349" w:firstLine="0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Заключение о лицах, ответственных за допущенные нарушения законодательных и иных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явившихся</w:t>
      </w:r>
      <w:r w:rsidRPr="0015500D">
        <w:rPr>
          <w:spacing w:val="6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причинами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случая:</w:t>
      </w: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146" o:spid="_x0000_s1130" style="position:absolute;margin-left:76.6pt;margin-top:14.6pt;width:481.65pt;height:.5pt;z-index:-251678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ind w:left="986" w:right="79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(профессия)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45" o:spid="_x0000_s1131" style="position:absolute;margin-left:76.6pt;margin-top:12.8pt;width:481.65pt;height:.5pt;z-index:-251677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rieQIAAP0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8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предусматривающих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</w:p>
    <w:p w:rsidR="0041293A" w:rsidRPr="0015500D" w:rsidRDefault="0041293A">
      <w:pPr>
        <w:pStyle w:val="BodyText"/>
        <w:spacing w:before="6"/>
      </w:pPr>
      <w:r>
        <w:rPr>
          <w:noProof/>
          <w:lang w:eastAsia="ru-RU"/>
        </w:rPr>
        <w:pict>
          <v:rect id="Rectangle 144" o:spid="_x0000_s1132" style="position:absolute;margin-left:76.6pt;margin-top:14.35pt;width:481.65pt;height:.5pt;z-index:-2516766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8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ответственность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за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явившиеся причинами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указанными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п.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5</w:t>
      </w:r>
    </w:p>
    <w:p w:rsidR="0041293A" w:rsidRPr="0015500D" w:rsidRDefault="0041293A">
      <w:pPr>
        <w:pStyle w:val="BodyText"/>
        <w:spacing w:before="6"/>
      </w:pPr>
      <w:r>
        <w:rPr>
          <w:noProof/>
          <w:lang w:eastAsia="ru-RU"/>
        </w:rPr>
        <w:pict>
          <v:rect id="Rectangle 143" o:spid="_x0000_s1133" style="position:absolute;margin-left:76.6pt;margin-top:14.35pt;width:481.65pt;height:.5pt;z-index:-2516756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8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настоящего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акта;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факта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грубой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неосторожности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</w:p>
    <w:p w:rsidR="0041293A" w:rsidRPr="0015500D" w:rsidRDefault="0041293A">
      <w:pPr>
        <w:pStyle w:val="BodyText"/>
        <w:spacing w:before="8"/>
      </w:pPr>
      <w:r>
        <w:rPr>
          <w:noProof/>
          <w:lang w:eastAsia="ru-RU"/>
        </w:rPr>
        <w:pict>
          <v:rect id="Rectangle 142" o:spid="_x0000_s1134" style="position:absolute;margin-left:76.6pt;margin-top:14.4pt;width:481.65pt;height:.5pt;z-index:-2516746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5C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8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(пострадавших)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степень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(их)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вины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процентах)</w:t>
      </w:r>
    </w:p>
    <w:p w:rsidR="0041293A" w:rsidRPr="0015500D" w:rsidRDefault="0041293A">
      <w:pPr>
        <w:pStyle w:val="BodyText"/>
        <w:spacing w:before="6"/>
      </w:pPr>
      <w:r>
        <w:rPr>
          <w:noProof/>
          <w:lang w:eastAsia="ru-RU"/>
        </w:rPr>
        <w:pict>
          <v:rect id="Rectangle 141" o:spid="_x0000_s1135" style="position:absolute;margin-left:75.85pt;margin-top:14.35pt;width:482.35pt;height:.5pt;z-index:-2516736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9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Квалификация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</w:t>
      </w:r>
      <w:r w:rsidRPr="0015500D">
        <w:rPr>
          <w:spacing w:val="24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40" o:spid="_x0000_s1136" style="position:absolute;margin-left:77.3pt;margin-top:14.65pt;width:480.9pt;height:.5pt;z-index:-2516725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(излагается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квалификации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ссылками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39" o:spid="_x0000_s1137" style="position:absolute;margin-left:77.3pt;margin-top:13.95pt;width:480.9pt;height:.5pt;z-index:-2516715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Rktvu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828"/>
        <w:rPr>
          <w:sz w:val="24"/>
          <w:szCs w:val="24"/>
        </w:rPr>
      </w:pPr>
      <w:r w:rsidRPr="0015500D">
        <w:rPr>
          <w:sz w:val="24"/>
          <w:szCs w:val="24"/>
        </w:rPr>
        <w:t>на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соответствующие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статьи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Трудового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кодекса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Российской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Федерации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пункты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особенностях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38" o:spid="_x0000_s1138" style="position:absolute;margin-left:77.3pt;margin-top:13.95pt;width:480.9pt;height:.5pt;z-index:-2516705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mXeAIAAP0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DCAnmXeAIAAP0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производстве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отдельных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отраслях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организациях,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утвержденного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постановлением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37" o:spid="_x0000_s1139" style="position:absolute;margin-left:77.3pt;margin-top:13.95pt;width:480.9pt;height:.5pt;z-index:-251669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Ca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YdCAmn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Минтруда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России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г.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указывается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наименование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36" o:spid="_x0000_s1140" style="position:absolute;margin-left:77.3pt;margin-top:13.95pt;width:480.9pt;height:.5pt;z-index:-2516684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a2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5ZmWtn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лица),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подлежит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учету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регистрации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случай)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35" o:spid="_x0000_s1141" style="position:absolute;margin-left:77.3pt;margin-top:13.95pt;width:480.9pt;height:.5pt;z-index:-2516674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0VveQIAAP0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PZ9Fb3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34" o:spid="_x0000_s1142" style="position:absolute;margin-left:76.6pt;margin-top:28.35pt;width:481.65pt;height:.5pt;z-index:-2516664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9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Мероприятия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устранению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сроки </w:t>
      </w:r>
      <w:r w:rsidRPr="0015500D">
        <w:rPr>
          <w:spacing w:val="2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33" o:spid="_x0000_s1143" style="position:absolute;margin-left:77.3pt;margin-top:14.65pt;width:480.9pt;height:.5pt;z-index:-2516654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Olhl+N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содержание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мероприятий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сроки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выполнения)</w:t>
      </w:r>
    </w:p>
    <w:p w:rsidR="0041293A" w:rsidRPr="0015500D" w:rsidRDefault="0041293A" w:rsidP="00285AE1">
      <w:pPr>
        <w:pStyle w:val="BodyText"/>
        <w:spacing w:before="10"/>
      </w:pPr>
      <w:r>
        <w:rPr>
          <w:noProof/>
          <w:lang w:eastAsia="ru-RU"/>
        </w:rPr>
        <w:pict>
          <v:rect id="Rectangle 132" o:spid="_x0000_s1144" style="position:absolute;margin-left:77.3pt;margin-top:14pt;width:480.9pt;height:.5pt;z-index:-2516643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HPeQ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31" o:spid="_x0000_s1145" style="position:absolute;margin-left:77.3pt;margin-top:28.25pt;width:480.9pt;height:.5pt;z-index:-2516633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30" o:spid="_x0000_s1146" style="position:absolute;margin-left:76.6pt;margin-top:42.55pt;width:481.65pt;height:.5pt;z-index:-2516623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0"/>
          <w:numId w:val="5"/>
        </w:numPr>
        <w:tabs>
          <w:tab w:val="left" w:pos="707"/>
          <w:tab w:val="left" w:pos="10139"/>
        </w:tabs>
        <w:spacing w:before="90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Прилагаемые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документы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расследования: </w:t>
      </w:r>
      <w:r w:rsidRPr="0015500D">
        <w:rPr>
          <w:spacing w:val="1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29" o:spid="_x0000_s1147" style="position:absolute;margin-left:77.3pt;margin-top:14.65pt;width:480.9pt;height:.5pt;z-index:-251661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ZR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DYallF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7101B0" w:rsidRDefault="0041293A" w:rsidP="007101B0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(перечислить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прилагаемые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к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акту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документы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материалы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расследования)</w:t>
      </w:r>
      <w:r>
        <w:rPr>
          <w:noProof/>
          <w:lang w:eastAsia="ru-RU"/>
        </w:rPr>
        <w:pict>
          <v:rect id="Rectangle 128" o:spid="_x0000_s1148" style="position:absolute;left:0;text-align:left;margin-left:77.3pt;margin-top:13.95pt;width:480.9pt;height:.5pt;z-index:-2516602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B9eAIAAP0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CyU4B9eAIAAP0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27" o:spid="_x0000_s1149" style="position:absolute;left:0;text-align:left;margin-left:77.3pt;margin-top:28.25pt;width:480.9pt;height:.5pt;z-index:-25165926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26" o:spid="_x0000_s1150" style="position:absolute;left:0;text-align:left;margin-left:76.6pt;margin-top:42.55pt;width:481.65pt;height:.5pt;z-index:-25165824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90"/>
        <w:ind w:left="451"/>
      </w:pPr>
      <w:r w:rsidRPr="0015500D">
        <w:t>Подписи</w:t>
      </w:r>
      <w:r w:rsidRPr="0015500D">
        <w:rPr>
          <w:spacing w:val="-4"/>
        </w:rPr>
        <w:t xml:space="preserve"> </w:t>
      </w:r>
      <w:r w:rsidRPr="0015500D">
        <w:t>лиц,</w:t>
      </w:r>
      <w:r w:rsidRPr="0015500D">
        <w:rPr>
          <w:spacing w:val="-4"/>
        </w:rPr>
        <w:t xml:space="preserve"> </w:t>
      </w:r>
      <w:r w:rsidRPr="0015500D">
        <w:t>проводивших</w:t>
      </w:r>
    </w:p>
    <w:p w:rsidR="0041293A" w:rsidRPr="0015500D" w:rsidRDefault="0041293A">
      <w:pPr>
        <w:pStyle w:val="BodyText"/>
        <w:tabs>
          <w:tab w:val="left" w:pos="4246"/>
          <w:tab w:val="left" w:pos="10139"/>
        </w:tabs>
        <w:ind w:left="451"/>
      </w:pPr>
      <w:r w:rsidRPr="0015500D">
        <w:t>расследование</w:t>
      </w:r>
      <w:r w:rsidRPr="0015500D">
        <w:rPr>
          <w:spacing w:val="-5"/>
        </w:rPr>
        <w:t xml:space="preserve"> </w:t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>случая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285AE1">
      <w:pPr>
        <w:spacing w:before="14"/>
        <w:ind w:left="6351"/>
      </w:pPr>
      <w:r w:rsidRPr="0015500D">
        <w:rPr>
          <w:sz w:val="24"/>
          <w:szCs w:val="24"/>
        </w:rPr>
        <w:t>(фамилии,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  <w:r>
        <w:rPr>
          <w:noProof/>
          <w:lang w:eastAsia="ru-RU"/>
        </w:rPr>
        <w:pict>
          <v:rect id="Rectangle 125" o:spid="_x0000_s1151" style="position:absolute;left:0;text-align:left;margin-left:265.6pt;margin-top:14pt;width:292.6pt;height:.5pt;z-index:-2516572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880" w:right="500" w:bottom="920" w:left="1080" w:header="0" w:footer="662" w:gutter="0"/>
          <w:cols w:space="720"/>
        </w:sectPr>
      </w:pPr>
    </w:p>
    <w:p w:rsidR="0041293A" w:rsidRDefault="0041293A" w:rsidP="00285AE1">
      <w:pPr>
        <w:spacing w:before="68"/>
        <w:ind w:left="6503" w:right="345" w:firstLine="1435"/>
        <w:jc w:val="right"/>
        <w:rPr>
          <w:i/>
          <w:sz w:val="24"/>
          <w:szCs w:val="24"/>
        </w:rPr>
      </w:pPr>
      <w:r w:rsidRPr="0015500D">
        <w:rPr>
          <w:i/>
          <w:sz w:val="24"/>
          <w:szCs w:val="24"/>
        </w:rPr>
        <w:t>Приложение 4</w:t>
      </w:r>
    </w:p>
    <w:p w:rsidR="0041293A" w:rsidRPr="00B40407" w:rsidRDefault="0041293A" w:rsidP="00285AE1">
      <w:pPr>
        <w:spacing w:before="68"/>
        <w:ind w:left="6503" w:right="345" w:firstLine="1435"/>
        <w:jc w:val="right"/>
        <w:rPr>
          <w:sz w:val="24"/>
          <w:szCs w:val="24"/>
        </w:rPr>
      </w:pPr>
      <w:r w:rsidRPr="0015500D">
        <w:rPr>
          <w:i/>
          <w:spacing w:val="-57"/>
          <w:sz w:val="24"/>
          <w:szCs w:val="24"/>
        </w:rPr>
        <w:t xml:space="preserve"> </w:t>
      </w: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285AE1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5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 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spacing w:before="1"/>
        <w:rPr>
          <w:i/>
        </w:rPr>
      </w:pPr>
    </w:p>
    <w:p w:rsidR="0041293A" w:rsidRPr="0015500D" w:rsidRDefault="0041293A">
      <w:pPr>
        <w:spacing w:before="1" w:line="322" w:lineRule="exact"/>
        <w:ind w:left="947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З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А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К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Л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Ю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Ч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  <w:r w:rsidRPr="0015500D">
        <w:rPr>
          <w:b/>
          <w:spacing w:val="-3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</w:p>
    <w:p w:rsidR="0041293A" w:rsidRPr="0015500D" w:rsidRDefault="0041293A">
      <w:pPr>
        <w:ind w:left="986" w:right="884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государственного</w:t>
      </w:r>
      <w:r w:rsidRPr="0015500D">
        <w:rPr>
          <w:b/>
          <w:spacing w:val="-7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инспектора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труда</w:t>
      </w:r>
    </w:p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tabs>
          <w:tab w:val="left" w:pos="10026"/>
        </w:tabs>
        <w:spacing w:before="200"/>
        <w:ind w:left="466"/>
      </w:pPr>
      <w:r w:rsidRPr="0015500D">
        <w:t>по</w:t>
      </w:r>
      <w:r w:rsidRPr="0015500D">
        <w:rPr>
          <w:spacing w:val="-2"/>
        </w:rPr>
        <w:t xml:space="preserve"> </w:t>
      </w:r>
      <w:r w:rsidRPr="0015500D">
        <w:t>несчастному</w:t>
      </w:r>
      <w:r w:rsidRPr="0015500D">
        <w:rPr>
          <w:spacing w:val="-5"/>
        </w:rPr>
        <w:t xml:space="preserve"> </w:t>
      </w:r>
      <w:r w:rsidRPr="0015500D">
        <w:t>случаю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 w:rsidP="00285AE1">
      <w:pPr>
        <w:spacing w:before="17"/>
        <w:ind w:left="4695"/>
        <w:rPr>
          <w:sz w:val="24"/>
          <w:szCs w:val="24"/>
        </w:rPr>
      </w:pPr>
      <w:r w:rsidRPr="0015500D">
        <w:rPr>
          <w:sz w:val="24"/>
          <w:szCs w:val="24"/>
        </w:rPr>
        <w:t>(групповому,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легким,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тяжелым,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исходом)</w:t>
      </w:r>
    </w:p>
    <w:p w:rsidR="0041293A" w:rsidRPr="0015500D" w:rsidRDefault="0041293A">
      <w:pPr>
        <w:pStyle w:val="BodyText"/>
        <w:tabs>
          <w:tab w:val="left" w:pos="2691"/>
          <w:tab w:val="left" w:pos="4834"/>
          <w:tab w:val="left" w:pos="5631"/>
          <w:tab w:val="left" w:pos="6709"/>
          <w:tab w:val="left" w:pos="7773"/>
        </w:tabs>
        <w:spacing w:line="274" w:lineRule="exact"/>
        <w:ind w:left="466"/>
      </w:pPr>
      <w:r w:rsidRPr="0015500D">
        <w:t>происшедшему</w:t>
      </w:r>
      <w:r w:rsidRPr="0015500D">
        <w:rPr>
          <w:spacing w:val="38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 в</w:t>
      </w:r>
      <w:r w:rsidRPr="0015500D">
        <w:rPr>
          <w:u w:val="single"/>
        </w:rPr>
        <w:tab/>
      </w:r>
      <w:r w:rsidRPr="0015500D">
        <w:t>час.</w:t>
      </w:r>
      <w:r w:rsidRPr="0015500D">
        <w:rPr>
          <w:u w:val="single"/>
        </w:rPr>
        <w:tab/>
      </w:r>
      <w:r w:rsidRPr="0015500D">
        <w:t>мин.</w:t>
      </w:r>
    </w:p>
    <w:p w:rsidR="0041293A" w:rsidRPr="0015500D" w:rsidRDefault="0041293A">
      <w:pPr>
        <w:pStyle w:val="BodyText"/>
        <w:tabs>
          <w:tab w:val="left" w:pos="10170"/>
        </w:tabs>
        <w:spacing w:before="10"/>
        <w:ind w:left="466"/>
      </w:pPr>
      <w:r w:rsidRPr="0015500D">
        <w:t>с</w:t>
      </w:r>
      <w:r w:rsidRPr="0015500D">
        <w:rPr>
          <w:spacing w:val="-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986" w:right="739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профессия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(должность)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наименование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24" o:spid="_x0000_s1152" style="position:absolute;margin-left:77.3pt;margin-top:13.95pt;width:482.45pt;height:.5pt;z-index:-251656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+aeQ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43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юридический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отраслевая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принадлежность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(код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вида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экономической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деятельности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ОКВЭД)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23" o:spid="_x0000_s1153" style="position:absolute;margin-left:77.3pt;margin-top:13.95pt;width:482.45pt;height:.5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s6eA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3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организации;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 —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22" o:spid="_x0000_s1154" style="position:absolute;margin-left:76.6pt;margin-top:14.1pt;width:483.2pt;height:.5pt;z-index:-251654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BodyText"/>
        <w:tabs>
          <w:tab w:val="left" w:pos="10026"/>
        </w:tabs>
        <w:spacing w:before="90"/>
        <w:ind w:left="466"/>
      </w:pPr>
      <w:r w:rsidRPr="0015500D">
        <w:t>Мною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4" w:line="159" w:lineRule="exact"/>
        <w:ind w:left="3879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</w:p>
    <w:p w:rsidR="0041293A" w:rsidRPr="0015500D" w:rsidRDefault="0041293A">
      <w:pPr>
        <w:pStyle w:val="BodyText"/>
        <w:tabs>
          <w:tab w:val="left" w:pos="10170"/>
        </w:tabs>
        <w:spacing w:line="274" w:lineRule="exact"/>
        <w:ind w:left="466"/>
      </w:pPr>
      <w:r w:rsidRPr="0015500D">
        <w:t>с</w:t>
      </w:r>
      <w:r w:rsidRPr="0015500D">
        <w:rPr>
          <w:spacing w:val="-2"/>
        </w:rPr>
        <w:t xml:space="preserve"> </w:t>
      </w:r>
      <w:r w:rsidRPr="0015500D">
        <w:t xml:space="preserve">участием </w:t>
      </w:r>
      <w:r w:rsidRPr="0015500D">
        <w:rPr>
          <w:spacing w:val="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3629"/>
        <w:rPr>
          <w:sz w:val="24"/>
          <w:szCs w:val="24"/>
        </w:rPr>
      </w:pPr>
      <w:r w:rsidRPr="0015500D">
        <w:rPr>
          <w:sz w:val="24"/>
          <w:szCs w:val="24"/>
        </w:rPr>
        <w:t>(фамилии,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инициалы: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профсоюзного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труда;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работников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органов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21" o:spid="_x0000_s1155" style="position:absolute;margin-left:77.3pt;margin-top:13.95pt;width:482.45pt;height:.5pt;z-index:-251653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4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государственного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надзора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контроля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(с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должностей);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20" o:spid="_x0000_s1156" style="position:absolute;margin-left:77.3pt;margin-top:13.95pt;width:482.45pt;height:.5pt;z-index:-251652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31" w:lineRule="exact"/>
        <w:ind w:left="986" w:right="73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принимавших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119" o:spid="_x0000_s1157" style="position:absolute;margin-left:77.3pt;margin-top:13.95pt;width:482.5pt;height:.5pt;z-index:-251651072;visibility:visible;mso-wrap-distance-left:0;mso-wrap-distance-right:0;mso-position-horizontal-relative:page" coordsize="9650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" adj="0,,0" path="m6687,r-9,l,,,10r6678,l6687,10r,-10xm9649,l6687,r,10l9649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4246245,177165;4240530,177165;4240530,177165;0,177165;0,183515;4240530,183515;4240530,183515;4246245,183515;4246245,177165;6127115,177165;4246245,177165;4246245,183515;6127115,183515;6127115,177165" o:connectangles="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70"/>
        </w:tabs>
        <w:spacing w:line="240" w:lineRule="exact"/>
        <w:ind w:left="466"/>
      </w:pPr>
      <w:r w:rsidRPr="0015500D">
        <w:t>проведено</w:t>
      </w:r>
      <w:r w:rsidRPr="0015500D">
        <w:rPr>
          <w:spacing w:val="-3"/>
        </w:rPr>
        <w:t xml:space="preserve"> </w:t>
      </w:r>
      <w:r w:rsidRPr="0015500D">
        <w:t>расследование</w:t>
      </w:r>
      <w:r w:rsidRPr="0015500D">
        <w:rPr>
          <w:spacing w:val="-3"/>
        </w:rPr>
        <w:t xml:space="preserve"> </w:t>
      </w:r>
      <w:r w:rsidRPr="0015500D">
        <w:t>данного</w:t>
      </w:r>
      <w:r w:rsidRPr="0015500D">
        <w:rPr>
          <w:spacing w:val="-3"/>
        </w:rPr>
        <w:t xml:space="preserve"> </w:t>
      </w:r>
      <w:r w:rsidRPr="0015500D">
        <w:t>несчастного</w:t>
      </w:r>
      <w:r w:rsidRPr="0015500D">
        <w:rPr>
          <w:spacing w:val="-2"/>
        </w:rPr>
        <w:t xml:space="preserve"> </w:t>
      </w:r>
      <w:r w:rsidRPr="0015500D">
        <w:t>случая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связи</w:t>
      </w:r>
      <w:r w:rsidRPr="0015500D">
        <w:rPr>
          <w:spacing w:val="-2"/>
        </w:rPr>
        <w:t xml:space="preserve"> </w:t>
      </w:r>
      <w:r w:rsidRPr="0015500D">
        <w:t xml:space="preserve">с  </w:t>
      </w:r>
      <w:r w:rsidRPr="0015500D">
        <w:rPr>
          <w:spacing w:val="-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18" o:spid="_x0000_s1158" style="position:absolute;margin-left:77.3pt;margin-top:14.65pt;width:482.45pt;height:.5pt;z-index:-251650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TjeQ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3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(указываются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основания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расследования)</w:t>
      </w:r>
    </w:p>
    <w:p w:rsidR="0041293A" w:rsidRPr="0015500D" w:rsidRDefault="0041293A">
      <w:pPr>
        <w:pStyle w:val="BodyText"/>
        <w:tabs>
          <w:tab w:val="left" w:pos="10014"/>
        </w:tabs>
        <w:spacing w:line="274" w:lineRule="exact"/>
        <w:ind w:left="310"/>
        <w:jc w:val="center"/>
      </w:pPr>
      <w:r w:rsidRPr="0015500D">
        <w:t>Заключение</w:t>
      </w:r>
      <w:r w:rsidRPr="0015500D">
        <w:rPr>
          <w:spacing w:val="-4"/>
        </w:rPr>
        <w:t xml:space="preserve"> </w:t>
      </w:r>
      <w:r w:rsidRPr="0015500D">
        <w:t>составлено</w:t>
      </w:r>
      <w:r w:rsidRPr="0015500D">
        <w:rPr>
          <w:spacing w:val="-1"/>
        </w:rPr>
        <w:t xml:space="preserve"> </w:t>
      </w:r>
      <w:r w:rsidRPr="0015500D">
        <w:t>по</w:t>
      </w:r>
      <w:r w:rsidRPr="0015500D">
        <w:rPr>
          <w:spacing w:val="-3"/>
        </w:rPr>
        <w:t xml:space="preserve"> </w:t>
      </w:r>
      <w:r w:rsidRPr="0015500D">
        <w:t>материалам</w:t>
      </w:r>
      <w:r w:rsidRPr="0015500D">
        <w:rPr>
          <w:spacing w:val="-3"/>
        </w:rPr>
        <w:t xml:space="preserve"> </w:t>
      </w:r>
      <w:r w:rsidRPr="0015500D">
        <w:t>расследования,</w:t>
      </w:r>
      <w:r w:rsidRPr="0015500D">
        <w:rPr>
          <w:spacing w:val="-3"/>
        </w:rPr>
        <w:t xml:space="preserve"> </w:t>
      </w:r>
      <w:r w:rsidRPr="0015500D">
        <w:t xml:space="preserve">проведенного  </w:t>
      </w:r>
      <w:r w:rsidRPr="0015500D">
        <w:rPr>
          <w:spacing w:val="1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17" o:spid="_x0000_s1159" style="position:absolute;margin-left:77.3pt;margin-top:14.65pt;width:482.45pt;height:.5pt;z-index:-2516490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3ueQ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3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название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(комиссий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организаций)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</w:p>
    <w:p w:rsidR="0041293A" w:rsidRPr="0015500D" w:rsidRDefault="0041293A">
      <w:pPr>
        <w:pStyle w:val="BodyText"/>
        <w:tabs>
          <w:tab w:val="left" w:pos="9815"/>
        </w:tabs>
        <w:spacing w:line="274" w:lineRule="exact"/>
        <w:ind w:left="255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4"/>
        <w:ind w:left="986" w:right="88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должности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работников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правоохранительных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органов,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ранее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происшествия)</w:t>
      </w:r>
    </w:p>
    <w:p w:rsidR="0041293A" w:rsidRPr="0015500D" w:rsidRDefault="0041293A">
      <w:pPr>
        <w:pStyle w:val="BodyText"/>
        <w:spacing w:line="271" w:lineRule="exact"/>
        <w:ind w:left="451"/>
      </w:pPr>
      <w:r w:rsidRPr="0015500D">
        <w:t>мною</w:t>
      </w:r>
      <w:r w:rsidRPr="0015500D">
        <w:rPr>
          <w:spacing w:val="-1"/>
        </w:rPr>
        <w:t xml:space="preserve"> </w:t>
      </w:r>
      <w:r w:rsidRPr="0015500D">
        <w:t>лично.</w: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ind w:left="2050"/>
        <w:jc w:val="both"/>
      </w:pPr>
      <w:r w:rsidRPr="0015500D">
        <w:t>В</w:t>
      </w:r>
      <w:r w:rsidRPr="0015500D">
        <w:rPr>
          <w:spacing w:val="-5"/>
        </w:rPr>
        <w:t xml:space="preserve"> </w:t>
      </w:r>
      <w:r w:rsidRPr="0015500D">
        <w:t>ходе</w:t>
      </w:r>
      <w:r w:rsidRPr="0015500D">
        <w:rPr>
          <w:spacing w:val="-3"/>
        </w:rPr>
        <w:t xml:space="preserve"> </w:t>
      </w:r>
      <w:r w:rsidRPr="0015500D">
        <w:t>проведенного</w:t>
      </w:r>
      <w:r w:rsidRPr="0015500D">
        <w:rPr>
          <w:spacing w:val="-3"/>
        </w:rPr>
        <w:t xml:space="preserve"> </w:t>
      </w:r>
      <w:r w:rsidRPr="0015500D">
        <w:t>расследования</w:t>
      </w:r>
      <w:r w:rsidRPr="0015500D">
        <w:rPr>
          <w:spacing w:val="-1"/>
        </w:rPr>
        <w:t xml:space="preserve"> </w:t>
      </w:r>
      <w:r w:rsidRPr="0015500D">
        <w:t>установлено</w:t>
      </w:r>
      <w:r w:rsidRPr="0015500D">
        <w:rPr>
          <w:spacing w:val="-2"/>
        </w:rPr>
        <w:t xml:space="preserve"> </w:t>
      </w:r>
      <w:r w:rsidRPr="0015500D">
        <w:t>следующее:</w:t>
      </w:r>
    </w:p>
    <w:p w:rsidR="0041293A" w:rsidRPr="0015500D" w:rsidRDefault="0041293A">
      <w:pPr>
        <w:pStyle w:val="ListParagraph"/>
        <w:numPr>
          <w:ilvl w:val="0"/>
          <w:numId w:val="4"/>
        </w:numPr>
        <w:tabs>
          <w:tab w:val="left" w:pos="692"/>
        </w:tabs>
        <w:spacing w:before="0"/>
        <w:ind w:hanging="241"/>
        <w:jc w:val="both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(пострадавших):</w:t>
      </w:r>
    </w:p>
    <w:p w:rsidR="0041293A" w:rsidRPr="0015500D" w:rsidRDefault="0041293A">
      <w:pPr>
        <w:pStyle w:val="BodyText"/>
        <w:tabs>
          <w:tab w:val="left" w:pos="10170"/>
        </w:tabs>
        <w:spacing w:line="249" w:lineRule="auto"/>
        <w:ind w:left="466" w:right="153"/>
        <w:jc w:val="both"/>
      </w:pPr>
      <w:r w:rsidRPr="0015500D">
        <w:t>фамилия,</w:t>
      </w:r>
      <w:r w:rsidRPr="0015500D">
        <w:rPr>
          <w:spacing w:val="-2"/>
        </w:rPr>
        <w:t xml:space="preserve"> </w:t>
      </w:r>
      <w:r w:rsidRPr="0015500D">
        <w:t>имя,</w:t>
      </w:r>
      <w:r w:rsidRPr="0015500D">
        <w:rPr>
          <w:spacing w:val="-2"/>
        </w:rPr>
        <w:t xml:space="preserve"> </w:t>
      </w:r>
      <w:r w:rsidRPr="0015500D">
        <w:t xml:space="preserve">отчество </w:t>
      </w:r>
      <w:r w:rsidRPr="0015500D">
        <w:rPr>
          <w:spacing w:val="1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пол</w:t>
      </w:r>
      <w:r w:rsidRPr="0015500D">
        <w:rPr>
          <w:spacing w:val="-5"/>
        </w:rPr>
        <w:t xml:space="preserve"> </w:t>
      </w:r>
      <w:r w:rsidRPr="0015500D">
        <w:t>(мужской,</w:t>
      </w:r>
      <w:r w:rsidRPr="0015500D">
        <w:rPr>
          <w:spacing w:val="-5"/>
        </w:rPr>
        <w:t xml:space="preserve"> </w:t>
      </w:r>
      <w:r w:rsidRPr="0015500D">
        <w:t xml:space="preserve">женский)  </w:t>
      </w:r>
      <w:r w:rsidRPr="0015500D">
        <w:rPr>
          <w:spacing w:val="-1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дата</w:t>
      </w:r>
      <w:r w:rsidRPr="0015500D">
        <w:rPr>
          <w:spacing w:val="-3"/>
        </w:rPr>
        <w:t xml:space="preserve"> </w:t>
      </w:r>
      <w:r w:rsidRPr="0015500D">
        <w:t xml:space="preserve">рождения </w:t>
      </w:r>
      <w:r w:rsidRPr="0015500D">
        <w:rPr>
          <w:spacing w:val="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профессиональный</w:t>
      </w:r>
      <w:r w:rsidRPr="0015500D">
        <w:rPr>
          <w:spacing w:val="-11"/>
        </w:rPr>
        <w:t xml:space="preserve"> </w:t>
      </w:r>
      <w:r w:rsidRPr="0015500D">
        <w:t xml:space="preserve">статус </w:t>
      </w:r>
      <w:r w:rsidRPr="0015500D">
        <w:rPr>
          <w:spacing w:val="2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профессия</w:t>
      </w:r>
      <w:r w:rsidRPr="0015500D">
        <w:rPr>
          <w:spacing w:val="-3"/>
        </w:rPr>
        <w:t xml:space="preserve"> </w:t>
      </w:r>
      <w:r w:rsidRPr="0015500D">
        <w:t>(должность)</w:t>
      </w:r>
      <w:r w:rsidRPr="0015500D">
        <w:rPr>
          <w:spacing w:val="1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 xml:space="preserve"> стаж</w:t>
      </w:r>
      <w:r w:rsidRPr="0015500D">
        <w:rPr>
          <w:spacing w:val="-3"/>
        </w:rPr>
        <w:t xml:space="preserve"> </w:t>
      </w:r>
      <w:r w:rsidRPr="0015500D">
        <w:t>работы,</w:t>
      </w:r>
      <w:r w:rsidRPr="0015500D">
        <w:rPr>
          <w:spacing w:val="-4"/>
        </w:rPr>
        <w:t xml:space="preserve"> </w:t>
      </w:r>
      <w:r w:rsidRPr="0015500D">
        <w:t>при</w:t>
      </w:r>
      <w:r w:rsidRPr="0015500D">
        <w:rPr>
          <w:spacing w:val="-3"/>
        </w:rPr>
        <w:t xml:space="preserve"> </w:t>
      </w:r>
      <w:r w:rsidRPr="0015500D">
        <w:t>выполнении</w:t>
      </w:r>
      <w:r w:rsidRPr="0015500D">
        <w:rPr>
          <w:spacing w:val="-3"/>
        </w:rPr>
        <w:t xml:space="preserve"> </w:t>
      </w:r>
      <w:r w:rsidRPr="0015500D">
        <w:t>которой</w:t>
      </w:r>
      <w:r w:rsidRPr="0015500D">
        <w:rPr>
          <w:spacing w:val="-3"/>
        </w:rPr>
        <w:t xml:space="preserve"> </w:t>
      </w:r>
      <w:r w:rsidRPr="0015500D">
        <w:t>произошел</w:t>
      </w:r>
      <w:r w:rsidRPr="0015500D">
        <w:rPr>
          <w:spacing w:val="-3"/>
        </w:rPr>
        <w:t xml:space="preserve"> </w:t>
      </w:r>
      <w:r w:rsidRPr="0015500D">
        <w:t>несчастный</w:t>
      </w:r>
      <w:r w:rsidRPr="0015500D">
        <w:rPr>
          <w:spacing w:val="-3"/>
        </w:rPr>
        <w:t xml:space="preserve"> </w:t>
      </w:r>
      <w:r w:rsidRPr="0015500D">
        <w:t xml:space="preserve">случай </w:t>
      </w:r>
      <w:r w:rsidRPr="0015500D">
        <w:rPr>
          <w:spacing w:val="28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57" w:lineRule="exact"/>
        <w:ind w:right="478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>
      <w:pPr>
        <w:pStyle w:val="BodyText"/>
        <w:tabs>
          <w:tab w:val="left" w:pos="2481"/>
          <w:tab w:val="left" w:pos="10026"/>
        </w:tabs>
        <w:spacing w:line="274" w:lineRule="exact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,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том</w:t>
      </w:r>
      <w:r w:rsidRPr="0015500D">
        <w:rPr>
          <w:spacing w:val="-1"/>
        </w:rPr>
        <w:t xml:space="preserve"> </w:t>
      </w:r>
      <w:r w:rsidRPr="0015500D">
        <w:t>числе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>данной</w:t>
      </w:r>
      <w:r w:rsidRPr="0015500D">
        <w:rPr>
          <w:spacing w:val="-1"/>
        </w:rPr>
        <w:t xml:space="preserve"> </w:t>
      </w:r>
      <w:r w:rsidRPr="0015500D">
        <w:t>организации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5" w:line="159" w:lineRule="exact"/>
        <w:ind w:right="1307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(число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месяцев)</w:t>
      </w:r>
    </w:p>
    <w:p w:rsidR="0041293A" w:rsidRPr="0015500D" w:rsidRDefault="0041293A">
      <w:pPr>
        <w:pStyle w:val="BodyText"/>
        <w:tabs>
          <w:tab w:val="left" w:pos="10170"/>
        </w:tabs>
        <w:spacing w:line="274" w:lineRule="exact"/>
        <w:ind w:left="466"/>
      </w:pPr>
      <w:r w:rsidRPr="0015500D">
        <w:t>семейное</w:t>
      </w:r>
      <w:r w:rsidRPr="0015500D">
        <w:rPr>
          <w:spacing w:val="-4"/>
        </w:rPr>
        <w:t xml:space="preserve"> </w:t>
      </w:r>
      <w:r w:rsidRPr="0015500D">
        <w:t xml:space="preserve">положение </w:t>
      </w:r>
      <w:r w:rsidRPr="0015500D">
        <w:rPr>
          <w:spacing w:val="2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191"/>
        <w:rPr>
          <w:sz w:val="24"/>
          <w:szCs w:val="24"/>
        </w:rPr>
      </w:pPr>
      <w:r w:rsidRPr="0015500D">
        <w:rPr>
          <w:sz w:val="24"/>
          <w:szCs w:val="24"/>
        </w:rPr>
        <w:t>(состав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семьи,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возраст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членов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семьи,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находящихся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16" o:spid="_x0000_s1160" style="position:absolute;margin-left:77.3pt;margin-top:13.95pt;width:482.45pt;height:.5pt;z-index:-2516480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vCeQ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3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иждивении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>
      <w:pPr>
        <w:pStyle w:val="ListParagraph"/>
        <w:numPr>
          <w:ilvl w:val="0"/>
          <w:numId w:val="4"/>
        </w:numPr>
        <w:tabs>
          <w:tab w:val="left" w:pos="692"/>
        </w:tabs>
        <w:spacing w:before="68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инструктажей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обучения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охране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</w:p>
    <w:p w:rsidR="0041293A" w:rsidRPr="0015500D" w:rsidRDefault="0041293A">
      <w:pPr>
        <w:pStyle w:val="BodyText"/>
        <w:tabs>
          <w:tab w:val="left" w:pos="10139"/>
        </w:tabs>
        <w:ind w:left="466"/>
      </w:pPr>
      <w:r w:rsidRPr="0015500D">
        <w:t>Вводный</w:t>
      </w:r>
      <w:r w:rsidRPr="0015500D">
        <w:rPr>
          <w:spacing w:val="-6"/>
        </w:rPr>
        <w:t xml:space="preserve"> </w:t>
      </w:r>
      <w:r w:rsidRPr="0015500D">
        <w:t xml:space="preserve">инструктаж  </w:t>
      </w:r>
      <w:r w:rsidRPr="0015500D">
        <w:rPr>
          <w:spacing w:val="-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5893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spacing w:before="9"/>
      </w:pPr>
    </w:p>
    <w:p w:rsidR="0041293A" w:rsidRPr="0015500D" w:rsidRDefault="0041293A">
      <w:pPr>
        <w:pStyle w:val="BodyText"/>
        <w:tabs>
          <w:tab w:val="left" w:pos="3795"/>
          <w:tab w:val="left" w:pos="8956"/>
        </w:tabs>
        <w:spacing w:before="90"/>
        <w:ind w:left="466"/>
      </w:pPr>
      <w:r w:rsidRPr="0015500D">
        <w:t>Инструктаж</w:t>
      </w:r>
      <w:r w:rsidRPr="0015500D">
        <w:rPr>
          <w:spacing w:val="-3"/>
        </w:rPr>
        <w:t xml:space="preserve"> </w:t>
      </w:r>
      <w:r w:rsidRPr="0015500D">
        <w:t>на</w:t>
      </w:r>
      <w:r w:rsidRPr="0015500D">
        <w:rPr>
          <w:spacing w:val="-3"/>
        </w:rPr>
        <w:t xml:space="preserve"> </w:t>
      </w:r>
      <w:r w:rsidRPr="0015500D">
        <w:t>рабочем</w:t>
      </w:r>
      <w:r w:rsidRPr="0015500D">
        <w:rPr>
          <w:spacing w:val="-1"/>
        </w:rPr>
        <w:t xml:space="preserve"> </w:t>
      </w:r>
      <w:r w:rsidRPr="0015500D">
        <w:t>месте</w:t>
      </w:r>
      <w:r w:rsidRPr="0015500D">
        <w:tab/>
        <w:t>(первичный,</w:t>
      </w:r>
      <w:r w:rsidRPr="0015500D">
        <w:rPr>
          <w:spacing w:val="-2"/>
        </w:rPr>
        <w:t xml:space="preserve"> </w:t>
      </w:r>
      <w:r w:rsidRPr="0015500D">
        <w:t>повторный,</w:t>
      </w:r>
      <w:r w:rsidRPr="0015500D">
        <w:rPr>
          <w:spacing w:val="-3"/>
        </w:rPr>
        <w:t xml:space="preserve"> </w:t>
      </w:r>
      <w:r w:rsidRPr="0015500D">
        <w:t>внеплановый,</w:t>
      </w:r>
      <w:r w:rsidRPr="0015500D">
        <w:rPr>
          <w:spacing w:val="-5"/>
        </w:rPr>
        <w:t xml:space="preserve"> </w:t>
      </w:r>
      <w:r w:rsidRPr="0015500D">
        <w:t>целевой)</w:t>
      </w:r>
      <w:r w:rsidRPr="0015500D">
        <w:tab/>
        <w:t>по профес-</w:t>
      </w:r>
    </w:p>
    <w:p w:rsidR="0041293A" w:rsidRPr="0015500D" w:rsidRDefault="0041293A">
      <w:pPr>
        <w:spacing w:before="5" w:line="159" w:lineRule="exact"/>
        <w:ind w:left="5607"/>
        <w:rPr>
          <w:sz w:val="24"/>
          <w:szCs w:val="24"/>
        </w:rPr>
      </w:pPr>
      <w:r w:rsidRPr="0015500D">
        <w:rPr>
          <w:sz w:val="24"/>
          <w:szCs w:val="24"/>
        </w:rPr>
        <w:t>(нужное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подчеркнуть)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сии</w:t>
      </w:r>
      <w:r w:rsidRPr="0015500D">
        <w:rPr>
          <w:spacing w:val="-2"/>
        </w:rPr>
        <w:t xml:space="preserve"> </w:t>
      </w:r>
      <w:r w:rsidRPr="0015500D">
        <w:t>или</w:t>
      </w:r>
      <w:r w:rsidRPr="0015500D">
        <w:rPr>
          <w:spacing w:val="-2"/>
        </w:rPr>
        <w:t xml:space="preserve"> </w:t>
      </w:r>
      <w:r w:rsidRPr="0015500D">
        <w:t>виду</w:t>
      </w:r>
      <w:r w:rsidRPr="0015500D">
        <w:rPr>
          <w:spacing w:val="-10"/>
        </w:rPr>
        <w:t xml:space="preserve"> </w:t>
      </w:r>
      <w:r w:rsidRPr="0015500D">
        <w:t>работы,</w:t>
      </w:r>
      <w:r w:rsidRPr="0015500D">
        <w:rPr>
          <w:spacing w:val="-1"/>
        </w:rPr>
        <w:t xml:space="preserve"> </w:t>
      </w:r>
      <w:r w:rsidRPr="0015500D">
        <w:t>при</w:t>
      </w:r>
      <w:r w:rsidRPr="0015500D">
        <w:rPr>
          <w:spacing w:val="-2"/>
        </w:rPr>
        <w:t xml:space="preserve"> </w:t>
      </w:r>
      <w:r w:rsidRPr="0015500D">
        <w:t>выполнении</w:t>
      </w:r>
      <w:r w:rsidRPr="0015500D">
        <w:rPr>
          <w:spacing w:val="-4"/>
        </w:rPr>
        <w:t xml:space="preserve"> </w:t>
      </w:r>
      <w:r w:rsidRPr="0015500D">
        <w:t>которой</w:t>
      </w:r>
      <w:r w:rsidRPr="0015500D">
        <w:rPr>
          <w:spacing w:val="-2"/>
        </w:rPr>
        <w:t xml:space="preserve"> </w:t>
      </w:r>
      <w:r w:rsidRPr="0015500D">
        <w:t>произошел</w:t>
      </w:r>
      <w:r w:rsidRPr="0015500D">
        <w:rPr>
          <w:spacing w:val="-2"/>
        </w:rPr>
        <w:t xml:space="preserve"> </w:t>
      </w:r>
      <w:r w:rsidRPr="0015500D">
        <w:t>несчастный</w:t>
      </w:r>
      <w:r w:rsidRPr="0015500D">
        <w:rPr>
          <w:spacing w:val="-2"/>
        </w:rPr>
        <w:t xml:space="preserve"> </w:t>
      </w:r>
      <w:r w:rsidRPr="0015500D">
        <w:t xml:space="preserve">случай  </w:t>
      </w:r>
      <w:r w:rsidRPr="0015500D">
        <w:rPr>
          <w:spacing w:val="-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115" o:spid="_x0000_s1161" style="position:absolute;margin-left:77.3pt;margin-top:14.8pt;width:480.9pt;height:.5pt;z-index:-2516469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ZheA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spacing w:line="128" w:lineRule="exact"/>
        <w:ind w:left="986" w:right="76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год)</w:t>
      </w:r>
    </w:p>
    <w:p w:rsidR="0041293A" w:rsidRPr="0015500D" w:rsidRDefault="0041293A">
      <w:pPr>
        <w:pStyle w:val="BodyText"/>
        <w:spacing w:before="8"/>
      </w:pPr>
    </w:p>
    <w:p w:rsidR="0041293A" w:rsidRPr="0015500D" w:rsidRDefault="0041293A">
      <w:pPr>
        <w:pStyle w:val="BodyText"/>
        <w:tabs>
          <w:tab w:val="left" w:pos="2664"/>
          <w:tab w:val="left" w:pos="4707"/>
          <w:tab w:val="left" w:pos="5547"/>
          <w:tab w:val="left" w:pos="6793"/>
          <w:tab w:val="left" w:pos="9061"/>
          <w:tab w:val="left" w:pos="9872"/>
        </w:tabs>
        <w:spacing w:before="90"/>
        <w:ind w:left="466"/>
      </w:pPr>
      <w:r w:rsidRPr="0015500D">
        <w:t>Стажировка:</w:t>
      </w:r>
      <w:r w:rsidRPr="0015500D">
        <w:rPr>
          <w:spacing w:val="91"/>
        </w:rPr>
        <w:t xml:space="preserve"> </w:t>
      </w:r>
      <w:r w:rsidRPr="0015500D">
        <w:t>с</w:t>
      </w:r>
      <w:r w:rsidRPr="0015500D">
        <w:rPr>
          <w:spacing w:val="2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100"/>
        </w:rPr>
        <w:t xml:space="preserve"> </w:t>
      </w:r>
      <w:r w:rsidRPr="0015500D">
        <w:t>по</w:t>
      </w:r>
      <w:r w:rsidRPr="0015500D">
        <w:rPr>
          <w:spacing w:val="3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114" o:spid="_x0000_s1162" style="position:absolute;margin-left:77.3pt;margin-top:14.7pt;width:480.9pt;height:.5pt;z-index:-251645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BN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проводилась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tabs>
          <w:tab w:val="left" w:pos="1180"/>
          <w:tab w:val="left" w:pos="1545"/>
          <w:tab w:val="left" w:pos="3190"/>
          <w:tab w:val="left" w:pos="3867"/>
          <w:tab w:val="left" w:pos="5758"/>
          <w:tab w:val="left" w:pos="6497"/>
          <w:tab w:val="left" w:pos="7662"/>
          <w:tab w:val="left" w:pos="10112"/>
        </w:tabs>
        <w:spacing w:before="55" w:line="254" w:lineRule="auto"/>
        <w:ind w:left="466" w:right="185" w:hanging="15"/>
      </w:pPr>
      <w:r w:rsidRPr="0015500D">
        <w:t>Обучение по охране труда по профессии или виду работы, при выполнении которой произо-</w:t>
      </w:r>
      <w:r w:rsidRPr="0015500D">
        <w:rPr>
          <w:spacing w:val="1"/>
        </w:rPr>
        <w:t xml:space="preserve"> </w:t>
      </w:r>
      <w:r w:rsidRPr="0015500D">
        <w:t>шел</w:t>
      </w:r>
      <w:r w:rsidRPr="0015500D">
        <w:rPr>
          <w:spacing w:val="-3"/>
        </w:rPr>
        <w:t xml:space="preserve"> </w:t>
      </w:r>
      <w:r w:rsidRPr="0015500D">
        <w:t>несчастный</w:t>
      </w:r>
      <w:r w:rsidRPr="0015500D">
        <w:rPr>
          <w:spacing w:val="-1"/>
        </w:rPr>
        <w:t xml:space="preserve"> </w:t>
      </w:r>
      <w:r w:rsidRPr="0015500D">
        <w:t>случай:</w:t>
      </w:r>
      <w:r w:rsidRPr="0015500D">
        <w:tab/>
        <w:t>c</w:t>
      </w:r>
      <w:r w:rsidRPr="0015500D">
        <w:rPr>
          <w:spacing w:val="1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76"/>
        </w:rPr>
        <w:t xml:space="preserve"> </w:t>
      </w:r>
      <w:r w:rsidRPr="0015500D">
        <w:t>по</w:t>
      </w:r>
      <w:r w:rsidRPr="0015500D">
        <w:rPr>
          <w:spacing w:val="4"/>
        </w:rPr>
        <w:t xml:space="preserve"> </w:t>
      </w:r>
      <w:r w:rsidRPr="0015500D">
        <w:rPr>
          <w:spacing w:val="10"/>
        </w:rPr>
        <w:t>«</w:t>
      </w:r>
      <w:r w:rsidRPr="0015500D">
        <w:rPr>
          <w:spacing w:val="10"/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 xml:space="preserve"> 20</w:t>
      </w:r>
      <w:r w:rsidRPr="0015500D">
        <w:rPr>
          <w:u w:val="single"/>
        </w:rPr>
        <w:tab/>
      </w:r>
      <w:r w:rsidRPr="0015500D">
        <w:t>г.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rPr>
          <w:u w:val="single"/>
        </w:rPr>
        <w:tab/>
      </w:r>
    </w:p>
    <w:p w:rsidR="0041293A" w:rsidRPr="0015500D" w:rsidRDefault="0041293A">
      <w:pPr>
        <w:spacing w:line="159" w:lineRule="exact"/>
        <w:ind w:left="1905" w:right="58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проводилось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указать)</w:t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tabs>
          <w:tab w:val="left" w:pos="10139"/>
        </w:tabs>
        <w:spacing w:before="90" w:line="261" w:lineRule="auto"/>
        <w:ind w:left="466" w:right="185" w:hanging="15"/>
      </w:pPr>
      <w:r w:rsidRPr="0015500D">
        <w:t>Проверка</w:t>
      </w:r>
      <w:r w:rsidRPr="0015500D">
        <w:rPr>
          <w:spacing w:val="6"/>
        </w:rPr>
        <w:t xml:space="preserve"> </w:t>
      </w:r>
      <w:r w:rsidRPr="0015500D">
        <w:t>знаний</w:t>
      </w:r>
      <w:r w:rsidRPr="0015500D">
        <w:rPr>
          <w:spacing w:val="6"/>
        </w:rPr>
        <w:t xml:space="preserve"> </w:t>
      </w:r>
      <w:r w:rsidRPr="0015500D">
        <w:t>по</w:t>
      </w:r>
      <w:r w:rsidRPr="0015500D">
        <w:rPr>
          <w:spacing w:val="7"/>
        </w:rPr>
        <w:t xml:space="preserve"> </w:t>
      </w:r>
      <w:r w:rsidRPr="0015500D">
        <w:t>охране</w:t>
      </w:r>
      <w:r w:rsidRPr="0015500D">
        <w:rPr>
          <w:spacing w:val="7"/>
        </w:rPr>
        <w:t xml:space="preserve"> </w:t>
      </w:r>
      <w:r w:rsidRPr="0015500D">
        <w:t>труда</w:t>
      </w:r>
      <w:r w:rsidRPr="0015500D">
        <w:rPr>
          <w:spacing w:val="7"/>
        </w:rPr>
        <w:t xml:space="preserve"> </w:t>
      </w:r>
      <w:r w:rsidRPr="0015500D">
        <w:t>по</w:t>
      </w:r>
      <w:r w:rsidRPr="0015500D">
        <w:rPr>
          <w:spacing w:val="11"/>
        </w:rPr>
        <w:t xml:space="preserve"> </w:t>
      </w:r>
      <w:r w:rsidRPr="0015500D">
        <w:t>профессии</w:t>
      </w:r>
      <w:r w:rsidRPr="0015500D">
        <w:rPr>
          <w:spacing w:val="9"/>
        </w:rPr>
        <w:t xml:space="preserve"> </w:t>
      </w:r>
      <w:r w:rsidRPr="0015500D">
        <w:t>или</w:t>
      </w:r>
      <w:r w:rsidRPr="0015500D">
        <w:rPr>
          <w:spacing w:val="8"/>
        </w:rPr>
        <w:t xml:space="preserve"> </w:t>
      </w:r>
      <w:r w:rsidRPr="0015500D">
        <w:t>виду</w:t>
      </w:r>
      <w:r w:rsidRPr="0015500D">
        <w:rPr>
          <w:spacing w:val="1"/>
        </w:rPr>
        <w:t xml:space="preserve"> </w:t>
      </w:r>
      <w:r w:rsidRPr="0015500D">
        <w:t>работы,</w:t>
      </w:r>
      <w:r w:rsidRPr="0015500D">
        <w:rPr>
          <w:spacing w:val="7"/>
        </w:rPr>
        <w:t xml:space="preserve"> </w:t>
      </w:r>
      <w:r w:rsidRPr="0015500D">
        <w:t>при</w:t>
      </w:r>
      <w:r w:rsidRPr="0015500D">
        <w:rPr>
          <w:spacing w:val="8"/>
        </w:rPr>
        <w:t xml:space="preserve"> </w:t>
      </w:r>
      <w:r w:rsidRPr="0015500D">
        <w:t>выполнении</w:t>
      </w:r>
      <w:r w:rsidRPr="0015500D">
        <w:rPr>
          <w:spacing w:val="6"/>
        </w:rPr>
        <w:t xml:space="preserve"> </w:t>
      </w:r>
      <w:r w:rsidRPr="0015500D">
        <w:t>которой</w:t>
      </w:r>
      <w:r w:rsidRPr="0015500D">
        <w:rPr>
          <w:spacing w:val="1"/>
        </w:rPr>
        <w:t xml:space="preserve"> </w:t>
      </w:r>
      <w:r w:rsidRPr="0015500D">
        <w:t>произошел</w:t>
      </w:r>
      <w:r w:rsidRPr="0015500D">
        <w:rPr>
          <w:spacing w:val="-8"/>
        </w:rPr>
        <w:t xml:space="preserve"> </w:t>
      </w:r>
      <w:r w:rsidRPr="0015500D">
        <w:t>несчастный</w:t>
      </w:r>
      <w:r w:rsidRPr="0015500D">
        <w:rPr>
          <w:spacing w:val="-4"/>
        </w:rPr>
        <w:t xml:space="preserve"> </w:t>
      </w:r>
      <w:r w:rsidRPr="0015500D">
        <w:t xml:space="preserve">случай </w:t>
      </w:r>
      <w:r w:rsidRPr="0015500D">
        <w:rPr>
          <w:spacing w:val="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line="147" w:lineRule="exact"/>
        <w:ind w:left="5912"/>
        <w:rPr>
          <w:sz w:val="24"/>
          <w:szCs w:val="24"/>
        </w:rPr>
      </w:pPr>
      <w:r w:rsidRPr="0015500D">
        <w:rPr>
          <w:sz w:val="24"/>
          <w:szCs w:val="24"/>
        </w:rPr>
        <w:t>(число,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месяц,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протокола)</w:t>
      </w:r>
    </w:p>
    <w:p w:rsidR="0041293A" w:rsidRPr="0015500D" w:rsidRDefault="0041293A">
      <w:pPr>
        <w:pStyle w:val="ListParagraph"/>
        <w:numPr>
          <w:ilvl w:val="0"/>
          <w:numId w:val="4"/>
        </w:numPr>
        <w:tabs>
          <w:tab w:val="left" w:pos="707"/>
          <w:tab w:val="left" w:pos="10139"/>
        </w:tabs>
        <w:spacing w:before="0" w:line="274" w:lineRule="exact"/>
        <w:ind w:left="706" w:hanging="241"/>
        <w:rPr>
          <w:sz w:val="24"/>
          <w:szCs w:val="24"/>
        </w:rPr>
      </w:pPr>
      <w:r w:rsidRPr="0015500D">
        <w:rPr>
          <w:sz w:val="24"/>
          <w:szCs w:val="24"/>
        </w:rPr>
        <w:t>Краткая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характеристика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(объекта),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случай 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13" o:spid="_x0000_s1163" style="position:absolute;margin-left:77.3pt;margin-top:14.65pt;width:480.9pt;height:.5pt;z-index:-2516449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TteQIAAP0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EjFFO1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(краткое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описание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опасных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(или)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вредных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производственных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12" o:spid="_x0000_s1164" style="position:absolute;margin-left:77.3pt;margin-top:13.95pt;width:480.9pt;height:.5pt;z-index:-251643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LBeQIAAP0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zIwCwXkCAAD9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факторов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содержащиеся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shape id="Freeform 111" o:spid="_x0000_s1165" style="position:absolute;margin-left:77.3pt;margin-top:14.05pt;width:480.95pt;height:.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" path="m9618,l6114,r-10,l,,,10r6104,l6114,10r3504,l9618,xe" fillcolor="black" stroked="f">
            <v:path arrowok="t" o:connecttype="custom" o:connectlocs="6107430,178435;3882390,178435;3876040,178435;0,178435;0,184785;3876040,184785;3882390,184785;6107430,184785;6107430,178435" o:connectangles="0,0,0,0,0,0,0,0,0"/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39"/>
        </w:tabs>
        <w:spacing w:line="239" w:lineRule="exact"/>
        <w:ind w:left="466"/>
      </w:pPr>
      <w:r w:rsidRPr="0015500D">
        <w:t>Оборудование,</w:t>
      </w:r>
      <w:r w:rsidRPr="0015500D">
        <w:rPr>
          <w:spacing w:val="-5"/>
        </w:rPr>
        <w:t xml:space="preserve"> </w:t>
      </w:r>
      <w:r w:rsidRPr="0015500D">
        <w:t>использование</w:t>
      </w:r>
      <w:r w:rsidRPr="0015500D">
        <w:rPr>
          <w:spacing w:val="-5"/>
        </w:rPr>
        <w:t xml:space="preserve"> </w:t>
      </w:r>
      <w:r w:rsidRPr="0015500D">
        <w:t>которого</w:t>
      </w:r>
      <w:r w:rsidRPr="0015500D">
        <w:rPr>
          <w:spacing w:val="-5"/>
        </w:rPr>
        <w:t xml:space="preserve"> </w:t>
      </w:r>
      <w:r w:rsidRPr="0015500D">
        <w:t>привело</w:t>
      </w:r>
      <w:r w:rsidRPr="0015500D">
        <w:rPr>
          <w:spacing w:val="-5"/>
        </w:rPr>
        <w:t xml:space="preserve"> </w:t>
      </w:r>
      <w:r w:rsidRPr="0015500D">
        <w:t>к</w:t>
      </w:r>
      <w:r w:rsidRPr="0015500D">
        <w:rPr>
          <w:spacing w:val="-3"/>
        </w:rPr>
        <w:t xml:space="preserve"> </w:t>
      </w:r>
      <w:r w:rsidRPr="0015500D">
        <w:t xml:space="preserve">травме: </w:t>
      </w:r>
      <w:r w:rsidRPr="0015500D">
        <w:rPr>
          <w:spacing w:val="-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10" o:spid="_x0000_s1166" style="position:absolute;margin-left:77.3pt;margin-top:14.65pt;width:480.9pt;height:.5pt;z-index:-251641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n9dw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(наименование,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тип,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марка,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год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выпуска,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организация-изготовитель)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ListParagraph"/>
        <w:numPr>
          <w:ilvl w:val="1"/>
          <w:numId w:val="4"/>
        </w:numPr>
        <w:tabs>
          <w:tab w:val="left" w:pos="872"/>
          <w:tab w:val="left" w:pos="9594"/>
        </w:tabs>
        <w:spacing w:before="0"/>
        <w:ind w:right="581" w:firstLine="0"/>
        <w:rPr>
          <w:sz w:val="24"/>
          <w:szCs w:val="24"/>
        </w:rPr>
      </w:pPr>
      <w:r w:rsidRPr="0015500D">
        <w:rPr>
          <w:sz w:val="24"/>
          <w:szCs w:val="24"/>
        </w:rPr>
        <w:t>Сведения о проведении специальной оценки условий труда (аттестации рабочих мест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условиям труда) с указанием индивидуального номера рабочего места и класса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(подкласса) условий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  <w:vertAlign w:val="superscript"/>
        </w:rPr>
        <w:t>1</w:t>
      </w:r>
      <w:r w:rsidRPr="0015500D">
        <w:rPr>
          <w:sz w:val="24"/>
          <w:szCs w:val="24"/>
        </w:rPr>
        <w:t>;</w: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ListParagraph"/>
        <w:numPr>
          <w:ilvl w:val="1"/>
          <w:numId w:val="4"/>
        </w:numPr>
        <w:tabs>
          <w:tab w:val="left" w:pos="860"/>
          <w:tab w:val="left" w:pos="10139"/>
        </w:tabs>
        <w:spacing w:before="0"/>
        <w:ind w:left="466" w:right="185" w:hanging="15"/>
        <w:rPr>
          <w:sz w:val="24"/>
          <w:szCs w:val="24"/>
        </w:rPr>
      </w:pPr>
      <w:r w:rsidRPr="0015500D">
        <w:rPr>
          <w:spacing w:val="-1"/>
          <w:sz w:val="24"/>
          <w:szCs w:val="24"/>
        </w:rPr>
        <w:t xml:space="preserve">Сведения об организации, проводившей специальную </w:t>
      </w:r>
      <w:r w:rsidRPr="0015500D">
        <w:rPr>
          <w:sz w:val="24"/>
          <w:szCs w:val="24"/>
        </w:rPr>
        <w:t>оценку условий труда (аттестацию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условиям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(наименование,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ИНН) </w:t>
      </w:r>
      <w:r w:rsidRPr="0015500D">
        <w:rPr>
          <w:spacing w:val="-1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tabs>
          <w:tab w:val="left" w:pos="9649"/>
        </w:tabs>
        <w:spacing w:before="42" w:line="151" w:lineRule="auto"/>
        <w:ind w:left="451"/>
        <w:rPr>
          <w:sz w:val="24"/>
          <w:szCs w:val="24"/>
        </w:rPr>
      </w:pP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*</w:t>
      </w:r>
      <w:r w:rsidRPr="0015500D">
        <w:rPr>
          <w:position w:val="-8"/>
          <w:sz w:val="24"/>
          <w:szCs w:val="24"/>
        </w:rPr>
        <w:t>;</w:t>
      </w:r>
    </w:p>
    <w:p w:rsidR="0041293A" w:rsidRPr="0015500D" w:rsidRDefault="0041293A">
      <w:pPr>
        <w:pStyle w:val="BodyText"/>
        <w:spacing w:before="4"/>
      </w:pPr>
    </w:p>
    <w:p w:rsidR="0041293A" w:rsidRPr="0015500D" w:rsidRDefault="0041293A">
      <w:pPr>
        <w:pStyle w:val="ListParagraph"/>
        <w:numPr>
          <w:ilvl w:val="0"/>
          <w:numId w:val="4"/>
        </w:numPr>
        <w:tabs>
          <w:tab w:val="left" w:pos="707"/>
          <w:tab w:val="left" w:pos="10139"/>
        </w:tabs>
        <w:spacing w:before="1"/>
        <w:ind w:left="706" w:hanging="241"/>
        <w:rPr>
          <w:sz w:val="24"/>
          <w:szCs w:val="24"/>
        </w:rPr>
      </w:pPr>
      <w:r w:rsidRPr="0015500D">
        <w:rPr>
          <w:sz w:val="24"/>
          <w:szCs w:val="24"/>
        </w:rPr>
        <w:t>Обстоятельства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случая 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09" o:spid="_x0000_s1167" style="position:absolute;margin-left:77.3pt;margin-top:14.65pt;width:480.9pt;height:.5pt;z-index:-2516408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VfeQIAAP0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" fillcolor="black" stroked="f">
            <w10:wrap type="topAndBottom" anchorx="page"/>
          </v:rect>
        </w:pict>
      </w:r>
    </w:p>
    <w:p w:rsidR="0041293A" w:rsidRPr="0015500D" w:rsidRDefault="0041293A" w:rsidP="00285AE1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(описание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обстоятельств,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предшествовавших</w:t>
      </w:r>
      <w:r w:rsidRPr="0015500D">
        <w:rPr>
          <w:spacing w:val="-9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несчастному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случаю,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последовательное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8" o:spid="_x0000_s1168" style="position:absolute;margin-left:77.3pt;margin-top:13.95pt;width:480.9pt;height:.5pt;z-index:-2516398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NzeAIAAP0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AT9wNzeAIAAP0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изложение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событий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действий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связанных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7" o:spid="_x0000_s1169" style="position:absolute;margin-left:77.3pt;margin-top:13.95pt;width:480.9pt;height:.5pt;z-index:-2516387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wJdwIAAPw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несчастным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случаем,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степень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тяжести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полученных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пострадавшим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(пострадавшими)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6" o:spid="_x0000_s1170" style="position:absolute;margin-left:77.3pt;margin-top:13.95pt;width:480.9pt;height:.5pt;z-index:-2516377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oleAIAAPw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DFmholeAIAAPw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повреждений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поврежденных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объективные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об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алкогольном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ином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5" o:spid="_x0000_s1171" style="position:absolute;margin-left:77.3pt;margin-top:13.95pt;width:480.9pt;height:.5pt;z-index:-2516367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опьянении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(пострадавших)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сведения,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установленные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ходе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4" o:spid="_x0000_s1172" style="position:absolute;margin-left:77.3pt;margin-top:13.95pt;width:480.9pt;height:.5pt;z-index:-2516357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/QeAIAAPw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CZ1d/QeAIAAPw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расследования)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103" o:spid="_x0000_s1173" style="position:absolute;margin-left:76.6pt;margin-top:14.1pt;width:481.65pt;height:.5pt;z-index:-2516346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TfeAIAAPw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ListParagraph"/>
        <w:numPr>
          <w:ilvl w:val="0"/>
          <w:numId w:val="4"/>
        </w:numPr>
        <w:tabs>
          <w:tab w:val="left" w:pos="692"/>
        </w:tabs>
        <w:spacing w:before="23"/>
        <w:ind w:hanging="241"/>
        <w:rPr>
          <w:sz w:val="24"/>
          <w:szCs w:val="24"/>
        </w:rPr>
      </w:pPr>
      <w:r w:rsidRPr="0015500D">
        <w:rPr>
          <w:sz w:val="24"/>
          <w:szCs w:val="24"/>
        </w:rPr>
        <w:t>Выводы</w:t>
      </w:r>
    </w:p>
    <w:p w:rsidR="0041293A" w:rsidRPr="0015500D" w:rsidRDefault="0041293A">
      <w:pPr>
        <w:pStyle w:val="BodyText"/>
        <w:tabs>
          <w:tab w:val="left" w:pos="10170"/>
        </w:tabs>
        <w:spacing w:line="259" w:lineRule="auto"/>
        <w:ind w:left="466" w:right="154" w:hanging="15"/>
      </w:pPr>
      <w:r w:rsidRPr="0015500D">
        <w:t>На</w:t>
      </w:r>
      <w:r w:rsidRPr="0015500D">
        <w:rPr>
          <w:spacing w:val="14"/>
        </w:rPr>
        <w:t xml:space="preserve"> </w:t>
      </w:r>
      <w:r w:rsidRPr="0015500D">
        <w:t>основании</w:t>
      </w:r>
      <w:r w:rsidRPr="0015500D">
        <w:rPr>
          <w:spacing w:val="17"/>
        </w:rPr>
        <w:t xml:space="preserve"> </w:t>
      </w:r>
      <w:r w:rsidRPr="0015500D">
        <w:t>проведенного</w:t>
      </w:r>
      <w:r w:rsidRPr="0015500D">
        <w:rPr>
          <w:spacing w:val="15"/>
        </w:rPr>
        <w:t xml:space="preserve"> </w:t>
      </w:r>
      <w:r w:rsidRPr="0015500D">
        <w:t>мною</w:t>
      </w:r>
      <w:r w:rsidRPr="0015500D">
        <w:rPr>
          <w:spacing w:val="17"/>
        </w:rPr>
        <w:t xml:space="preserve"> </w:t>
      </w:r>
      <w:r w:rsidRPr="0015500D">
        <w:t>расследования</w:t>
      </w:r>
      <w:r w:rsidRPr="0015500D">
        <w:rPr>
          <w:spacing w:val="15"/>
        </w:rPr>
        <w:t xml:space="preserve"> </w:t>
      </w:r>
      <w:r w:rsidRPr="0015500D">
        <w:t>прихожу</w:t>
      </w:r>
      <w:r w:rsidRPr="0015500D">
        <w:rPr>
          <w:spacing w:val="9"/>
        </w:rPr>
        <w:t xml:space="preserve"> </w:t>
      </w:r>
      <w:r w:rsidRPr="0015500D">
        <w:t>к</w:t>
      </w:r>
      <w:r w:rsidRPr="0015500D">
        <w:rPr>
          <w:spacing w:val="16"/>
        </w:rPr>
        <w:t xml:space="preserve"> </w:t>
      </w:r>
      <w:r w:rsidRPr="0015500D">
        <w:t>заключению,</w:t>
      </w:r>
      <w:r w:rsidRPr="0015500D">
        <w:rPr>
          <w:spacing w:val="16"/>
        </w:rPr>
        <w:t xml:space="preserve"> </w:t>
      </w:r>
      <w:r w:rsidRPr="0015500D">
        <w:t>что</w:t>
      </w:r>
      <w:r w:rsidRPr="0015500D">
        <w:rPr>
          <w:spacing w:val="16"/>
        </w:rPr>
        <w:t xml:space="preserve"> </w:t>
      </w:r>
      <w:r w:rsidRPr="0015500D">
        <w:t>данный</w:t>
      </w:r>
      <w:r w:rsidRPr="0015500D">
        <w:rPr>
          <w:spacing w:val="17"/>
        </w:rPr>
        <w:t xml:space="preserve"> </w:t>
      </w:r>
      <w:r w:rsidRPr="0015500D">
        <w:t>нес-</w:t>
      </w:r>
      <w:r w:rsidRPr="0015500D">
        <w:rPr>
          <w:spacing w:val="1"/>
        </w:rPr>
        <w:t xml:space="preserve"> </w:t>
      </w:r>
      <w:r w:rsidRPr="0015500D">
        <w:t>частный</w:t>
      </w:r>
      <w:r w:rsidRPr="0015500D">
        <w:rPr>
          <w:spacing w:val="-4"/>
        </w:rPr>
        <w:t xml:space="preserve"> </w:t>
      </w:r>
      <w:r w:rsidRPr="0015500D">
        <w:t>случай</w:t>
      </w:r>
      <w:r w:rsidRPr="0015500D">
        <w:rPr>
          <w:spacing w:val="-4"/>
        </w:rPr>
        <w:t xml:space="preserve"> </w:t>
      </w:r>
      <w:r w:rsidRPr="0015500D">
        <w:t>подлежит</w:t>
      </w:r>
      <w:r w:rsidRPr="0015500D">
        <w:rPr>
          <w:spacing w:val="-3"/>
        </w:rPr>
        <w:t xml:space="preserve"> </w:t>
      </w:r>
      <w:r w:rsidRPr="0015500D">
        <w:t>квалификации</w:t>
      </w:r>
      <w:r w:rsidRPr="0015500D">
        <w:rPr>
          <w:spacing w:val="-5"/>
        </w:rPr>
        <w:t xml:space="preserve"> </w:t>
      </w:r>
      <w:r w:rsidRPr="0015500D">
        <w:t xml:space="preserve">как  </w:t>
      </w:r>
      <w:r w:rsidRPr="0015500D">
        <w:rPr>
          <w:spacing w:val="-29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ind w:right="1877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(связанный/не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связанный)</w:t>
      </w:r>
    </w:p>
    <w:p w:rsidR="0041293A" w:rsidRPr="0015500D" w:rsidRDefault="0041293A">
      <w:pPr>
        <w:pStyle w:val="BodyText"/>
        <w:tabs>
          <w:tab w:val="left" w:pos="10026"/>
        </w:tabs>
        <w:spacing w:line="275" w:lineRule="exact"/>
        <w:ind w:left="466"/>
      </w:pPr>
      <w:r w:rsidRPr="0015500D">
        <w:t>с</w:t>
      </w:r>
      <w:r w:rsidRPr="0015500D">
        <w:rPr>
          <w:spacing w:val="-4"/>
        </w:rPr>
        <w:t xml:space="preserve"> </w:t>
      </w:r>
      <w:r w:rsidRPr="0015500D">
        <w:t>производством,</w:t>
      </w:r>
      <w:r w:rsidRPr="0015500D">
        <w:rPr>
          <w:spacing w:val="-2"/>
        </w:rPr>
        <w:t xml:space="preserve"> </w:t>
      </w:r>
      <w:r w:rsidRPr="0015500D">
        <w:t>оформлению</w:t>
      </w:r>
      <w:r w:rsidRPr="0015500D">
        <w:rPr>
          <w:spacing w:val="-2"/>
        </w:rPr>
        <w:t xml:space="preserve"> </w:t>
      </w:r>
      <w:r w:rsidRPr="0015500D">
        <w:t>актом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 w:rsidP="000B449B">
      <w:pPr>
        <w:spacing w:before="14"/>
        <w:ind w:left="5647"/>
        <w:rPr>
          <w:sz w:val="24"/>
          <w:szCs w:val="24"/>
        </w:rPr>
      </w:pPr>
      <w:r w:rsidRPr="0015500D">
        <w:rPr>
          <w:sz w:val="24"/>
          <w:szCs w:val="24"/>
        </w:rPr>
        <w:t>(актом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формы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Н-1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актом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произвольной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формы)</w:t>
      </w:r>
    </w:p>
    <w:p w:rsidR="0041293A" w:rsidRPr="0015500D" w:rsidRDefault="0041293A">
      <w:pPr>
        <w:pStyle w:val="BodyText"/>
        <w:tabs>
          <w:tab w:val="left" w:pos="10170"/>
        </w:tabs>
        <w:spacing w:line="274" w:lineRule="exact"/>
        <w:ind w:left="466"/>
      </w:pPr>
      <w:r w:rsidRPr="0015500D">
        <w:t>учету</w:t>
      </w:r>
      <w:r w:rsidRPr="0015500D">
        <w:rPr>
          <w:spacing w:val="-6"/>
        </w:rPr>
        <w:t xml:space="preserve"> </w:t>
      </w:r>
      <w:r w:rsidRPr="0015500D">
        <w:t>и</w:t>
      </w:r>
      <w:r w:rsidRPr="0015500D">
        <w:rPr>
          <w:spacing w:val="-1"/>
        </w:rPr>
        <w:t xml:space="preserve"> </w:t>
      </w:r>
      <w:r w:rsidRPr="0015500D">
        <w:t xml:space="preserve">регистрации </w:t>
      </w:r>
      <w:r w:rsidRPr="0015500D">
        <w:rPr>
          <w:spacing w:val="1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72"/>
        <w:ind w:left="3709"/>
        <w:rPr>
          <w:sz w:val="24"/>
          <w:szCs w:val="24"/>
        </w:rPr>
      </w:pPr>
      <w:r w:rsidRPr="0015500D">
        <w:rPr>
          <w:sz w:val="24"/>
          <w:szCs w:val="24"/>
        </w:rPr>
        <w:t>(наименование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лица)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BodyText"/>
        <w:ind w:left="451"/>
      </w:pPr>
      <w:r w:rsidRPr="0015500D">
        <w:t>Причинами,</w:t>
      </w:r>
      <w:r w:rsidRPr="0015500D">
        <w:rPr>
          <w:spacing w:val="-5"/>
        </w:rPr>
        <w:t xml:space="preserve"> </w:t>
      </w:r>
      <w:r w:rsidRPr="0015500D">
        <w:t>вызвавшими</w:t>
      </w:r>
      <w:r w:rsidRPr="0015500D">
        <w:rPr>
          <w:spacing w:val="-4"/>
        </w:rPr>
        <w:t xml:space="preserve"> </w:t>
      </w:r>
      <w:r w:rsidRPr="0015500D">
        <w:t>несчастный</w:t>
      </w:r>
      <w:r w:rsidRPr="0015500D">
        <w:rPr>
          <w:spacing w:val="-4"/>
        </w:rPr>
        <w:t xml:space="preserve"> </w:t>
      </w:r>
      <w:r w:rsidRPr="0015500D">
        <w:t>случай,</w:t>
      </w:r>
      <w:r w:rsidRPr="0015500D">
        <w:rPr>
          <w:spacing w:val="2"/>
        </w:rPr>
        <w:t xml:space="preserve"> </w:t>
      </w:r>
      <w:r w:rsidRPr="0015500D">
        <w:t>являются:</w:t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102" o:spid="_x0000_s1174" style="position:absolute;margin-left:77.3pt;margin-top:14.25pt;width:480.9pt;height:.5pt;z-index:-2516336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1ceAIAAPw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ind w:left="986" w:right="77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основную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сопутствующие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ссылками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нарушенные</w:t>
      </w: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101" o:spid="_x0000_s1175" style="position:absolute;margin-left:77.3pt;margin-top:12.3pt;width:480.9pt;height:.5pt;z-index:-251632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требования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00" o:spid="_x0000_s1176" style="position:absolute;margin-left:77.3pt;margin-top:13.95pt;width:480.9pt;height:.5pt;z-index:-251631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ZgdgIAAPw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9" o:spid="_x0000_s1177" style="position:absolute;margin-left:77.3pt;margin-top:28.35pt;width:480.9pt;height:.5pt;z-index:-251630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QAdwIAAPs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8" o:spid="_x0000_s1178" style="position:absolute;margin-left:77.3pt;margin-top:42.65pt;width:480.9pt;height:.5pt;z-index:-251629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9w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7" o:spid="_x0000_s1179" style="position:absolute;margin-left:76.6pt;margin-top:56.95pt;width:481.65pt;height:.5pt;z-index:-2516285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k4eA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90"/>
        <w:ind w:left="451" w:right="351"/>
        <w:jc w:val="both"/>
      </w:pPr>
      <w:r w:rsidRPr="0015500D">
        <w:t>Ответственными лицами за допущенные нарушения требований законодательных и иных</w:t>
      </w:r>
      <w:r w:rsidRPr="0015500D">
        <w:rPr>
          <w:spacing w:val="1"/>
        </w:rPr>
        <w:t xml:space="preserve"> </w:t>
      </w:r>
      <w:r w:rsidRPr="0015500D">
        <w:t>нормативных правовых актов, локальных нормативных актов, приведшие к несчастному</w:t>
      </w:r>
      <w:r w:rsidRPr="0015500D">
        <w:rPr>
          <w:spacing w:val="1"/>
        </w:rPr>
        <w:t xml:space="preserve"> </w:t>
      </w:r>
      <w:r w:rsidRPr="0015500D">
        <w:t>случаю,</w:t>
      </w:r>
      <w:r w:rsidRPr="0015500D">
        <w:rPr>
          <w:spacing w:val="-1"/>
        </w:rPr>
        <w:t xml:space="preserve"> </w:t>
      </w:r>
      <w:r w:rsidRPr="0015500D">
        <w:t>являются:</w:t>
      </w:r>
    </w:p>
    <w:p w:rsidR="0041293A" w:rsidRPr="0015500D" w:rsidRDefault="0041293A">
      <w:pPr>
        <w:pStyle w:val="BodyText"/>
        <w:spacing w:before="3"/>
      </w:pPr>
      <w:r>
        <w:rPr>
          <w:noProof/>
          <w:lang w:eastAsia="ru-RU"/>
        </w:rPr>
        <w:pict>
          <v:rect id="Rectangle 96" o:spid="_x0000_s1180" style="position:absolute;margin-left:77.3pt;margin-top:14.2pt;width:480.9pt;height:.5pt;z-index:-251627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3ndwIAAPs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ind w:left="986" w:right="77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(профессия)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указанием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законодательных,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95" o:spid="_x0000_s1181" style="position:absolute;margin-left:77.3pt;margin-top:12.35pt;width:480.9pt;height:.5pt;z-index:-251626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T4eAIAAPs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правовых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локальных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актов,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предусматривающих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94" o:spid="_x0000_s1182" style="position:absolute;margin-left:77.3pt;margin-top:13.95pt;width:480.9pt;height:.5pt;z-index:-2516254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+I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ответственность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за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нарушения,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явившиеся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причинами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указанными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настоящем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заключении)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93" o:spid="_x0000_s1183" style="position:absolute;margin-left:77.3pt;margin-top:13.95pt;width:480.9pt;height:.5pt;z-index:-2516244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zN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ATqvzNeAIAAPs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2" o:spid="_x0000_s1184" style="position:absolute;margin-left:77.3pt;margin-top:28.25pt;width:480.9pt;height:.5pt;z-index:-2516234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e9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1" o:spid="_x0000_s1185" style="position:absolute;margin-left:77.3pt;margin-top:42.55pt;width:480.9pt;height:.5pt;z-index:-2516224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ngeAIAAPs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90" o:spid="_x0000_s1186" style="position:absolute;margin-left:77.3pt;margin-top:56.8pt;width:480.9pt;height:.5pt;z-index:-251621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89" o:spid="_x0000_s1187" style="position:absolute;margin-left:77.3pt;margin-top:71.1pt;width:480.9pt;height:.5pt;z-index:-251620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nXdw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88" o:spid="_x0000_s1188" style="position:absolute;margin-left:77.3pt;margin-top:85.5pt;width:480.9pt;height:.5pt;z-index:-2516193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87" o:spid="_x0000_s1189" style="position:absolute;margin-left:76.6pt;margin-top:99.75pt;width:481.65pt;height:.5pt;z-index:-251618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5weAIAAPs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86" o:spid="_x0000_s1190" style="position:absolute;margin-left:77.3pt;margin-top:10.05pt;width:480.9pt;height:.5pt;z-index:-251617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qveAIAAPs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6" w:right="76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печать/именной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штамп)</w:t>
      </w:r>
    </w:p>
    <w:p w:rsidR="0041293A" w:rsidRPr="0015500D" w:rsidRDefault="0041293A" w:rsidP="000B449B">
      <w:pPr>
        <w:jc w:val="center"/>
        <w:rPr>
          <w:sz w:val="24"/>
          <w:szCs w:val="24"/>
        </w:rPr>
        <w:sectPr w:rsidR="0041293A" w:rsidRPr="0015500D">
          <w:pgSz w:w="11910" w:h="16850"/>
          <w:pgMar w:top="660" w:right="500" w:bottom="920" w:left="1080" w:header="0" w:footer="662" w:gutter="0"/>
          <w:cols w:space="720"/>
        </w:sectPr>
      </w:pPr>
    </w:p>
    <w:p w:rsidR="0041293A" w:rsidRDefault="0041293A" w:rsidP="007101B0">
      <w:pPr>
        <w:spacing w:before="68"/>
        <w:ind w:left="6503" w:right="345" w:firstLine="1435"/>
        <w:jc w:val="center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5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0B449B">
      <w:pPr>
        <w:spacing w:before="68"/>
        <w:ind w:left="6503" w:right="345" w:firstLine="1435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0B449B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spacing w:before="68"/>
        <w:ind w:left="6503" w:right="345" w:firstLine="1983"/>
        <w:jc w:val="right"/>
        <w:rPr>
          <w:sz w:val="24"/>
          <w:szCs w:val="24"/>
        </w:rPr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6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spacing w:before="2"/>
        <w:rPr>
          <w:i/>
        </w:rPr>
      </w:pPr>
    </w:p>
    <w:p w:rsidR="0041293A" w:rsidRPr="0015500D" w:rsidRDefault="0041293A">
      <w:pPr>
        <w:spacing w:before="1" w:line="322" w:lineRule="exact"/>
        <w:ind w:left="950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П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Р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Т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К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Л</w:t>
      </w:r>
    </w:p>
    <w:p w:rsidR="0041293A" w:rsidRPr="0015500D" w:rsidRDefault="0041293A" w:rsidP="000B449B">
      <w:pPr>
        <w:ind w:left="1953" w:right="1041" w:firstLine="338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опроса пострадавшего при несчастном случае</w:t>
      </w:r>
      <w:r w:rsidRPr="0015500D">
        <w:rPr>
          <w:b/>
          <w:spacing w:val="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(очевидца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несчастного</w:t>
      </w:r>
      <w:r w:rsidRPr="0015500D">
        <w:rPr>
          <w:b/>
          <w:spacing w:val="-4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случая,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должностного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лица)</w:t>
      </w:r>
    </w:p>
    <w:p w:rsidR="0041293A" w:rsidRDefault="0041293A">
      <w:pPr>
        <w:pStyle w:val="BodyText"/>
        <w:rPr>
          <w:b/>
        </w:rPr>
      </w:pPr>
    </w:p>
    <w:tbl>
      <w:tblPr>
        <w:tblW w:w="0" w:type="auto"/>
        <w:tblLook w:val="00A0"/>
      </w:tblPr>
      <w:tblGrid>
        <w:gridCol w:w="5273"/>
        <w:gridCol w:w="5273"/>
      </w:tblGrid>
      <w:tr w:rsidR="0041293A" w:rsidTr="00F73C7A">
        <w:tc>
          <w:tcPr>
            <w:tcW w:w="5273" w:type="dxa"/>
          </w:tcPr>
          <w:p w:rsidR="0041293A" w:rsidRPr="00F73C7A" w:rsidRDefault="0041293A">
            <w:pPr>
              <w:pStyle w:val="BodyText"/>
              <w:rPr>
                <w:b/>
              </w:rPr>
            </w:pPr>
            <w:r w:rsidRPr="00F73C7A">
              <w:rPr>
                <w:b/>
              </w:rPr>
              <w:t>_________________________________________</w:t>
            </w:r>
          </w:p>
          <w:p w:rsidR="0041293A" w:rsidRPr="00F73C7A" w:rsidRDefault="0041293A">
            <w:pPr>
              <w:pStyle w:val="BodyText"/>
              <w:rPr>
                <w:b/>
              </w:rPr>
            </w:pPr>
            <w:r w:rsidRPr="0015500D">
              <w:t>(место</w:t>
            </w:r>
            <w:r w:rsidRPr="00F73C7A">
              <w:rPr>
                <w:spacing w:val="-5"/>
              </w:rPr>
              <w:t xml:space="preserve"> </w:t>
            </w:r>
            <w:r w:rsidRPr="0015500D">
              <w:t>составления</w:t>
            </w:r>
            <w:r w:rsidRPr="00F73C7A">
              <w:rPr>
                <w:spacing w:val="-4"/>
              </w:rPr>
              <w:t xml:space="preserve"> </w:t>
            </w:r>
            <w:r w:rsidRPr="0015500D">
              <w:t>протокола</w:t>
            </w:r>
            <w:r>
              <w:t>)</w:t>
            </w:r>
          </w:p>
        </w:tc>
        <w:tc>
          <w:tcPr>
            <w:tcW w:w="5273" w:type="dxa"/>
          </w:tcPr>
          <w:p w:rsidR="0041293A" w:rsidRDefault="0041293A">
            <w:pPr>
              <w:pStyle w:val="BodyText"/>
            </w:pPr>
          </w:p>
          <w:p w:rsidR="0041293A" w:rsidRPr="00F73C7A" w:rsidRDefault="0041293A">
            <w:pPr>
              <w:pStyle w:val="BodyText"/>
              <w:rPr>
                <w:b/>
              </w:rPr>
            </w:pPr>
            <w:r w:rsidRPr="0015500D">
              <w:t>«</w:t>
            </w:r>
            <w:r w:rsidRPr="00F73C7A">
              <w:rPr>
                <w:u w:val="single"/>
              </w:rPr>
              <w:tab/>
            </w:r>
            <w:r w:rsidRPr="0015500D">
              <w:t>»</w:t>
            </w:r>
            <w:r w:rsidRPr="00F73C7A">
              <w:rPr>
                <w:u w:val="single"/>
              </w:rPr>
              <w:tab/>
            </w:r>
            <w:r w:rsidRPr="0015500D">
              <w:t>20</w:t>
            </w:r>
            <w:r w:rsidRPr="00F73C7A">
              <w:rPr>
                <w:u w:val="single"/>
              </w:rPr>
              <w:tab/>
            </w:r>
            <w:r w:rsidRPr="0015500D">
              <w:t>г</w:t>
            </w:r>
          </w:p>
        </w:tc>
      </w:tr>
    </w:tbl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tabs>
          <w:tab w:val="left" w:pos="7472"/>
          <w:tab w:val="left" w:pos="8171"/>
          <w:tab w:val="left" w:pos="9431"/>
        </w:tabs>
        <w:spacing w:before="90" w:line="254" w:lineRule="auto"/>
        <w:ind w:left="5612" w:right="346"/>
      </w:pPr>
      <w:r w:rsidRPr="0015500D">
        <w:t>Опрос</w:t>
      </w:r>
      <w:r w:rsidRPr="0015500D">
        <w:rPr>
          <w:spacing w:val="-2"/>
        </w:rPr>
        <w:t xml:space="preserve"> </w:t>
      </w:r>
      <w:r w:rsidRPr="0015500D">
        <w:t>начат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spacing w:val="-5"/>
        </w:rPr>
        <w:t xml:space="preserve"> </w:t>
      </w:r>
      <w:r w:rsidRPr="0015500D">
        <w:t>час.</w:t>
      </w:r>
      <w:r w:rsidRPr="0015500D">
        <w:rPr>
          <w:u w:val="single"/>
        </w:rPr>
        <w:tab/>
      </w:r>
      <w:r w:rsidRPr="0015500D">
        <w:rPr>
          <w:spacing w:val="-1"/>
        </w:rPr>
        <w:t>мин.</w:t>
      </w:r>
      <w:r w:rsidRPr="0015500D">
        <w:rPr>
          <w:spacing w:val="-57"/>
        </w:rPr>
        <w:t xml:space="preserve"> </w:t>
      </w:r>
      <w:r w:rsidRPr="0015500D">
        <w:t>Опрос</w:t>
      </w:r>
      <w:r w:rsidRPr="0015500D">
        <w:rPr>
          <w:spacing w:val="-2"/>
        </w:rPr>
        <w:t xml:space="preserve"> </w:t>
      </w:r>
      <w:r w:rsidRPr="0015500D">
        <w:t>окончен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u w:val="single"/>
        </w:rPr>
        <w:tab/>
      </w:r>
      <w:r w:rsidRPr="0015500D">
        <w:rPr>
          <w:u w:val="single"/>
        </w:rPr>
        <w:tab/>
      </w:r>
      <w:r w:rsidRPr="0015500D">
        <w:t>час.</w:t>
      </w:r>
      <w:r w:rsidRPr="0015500D">
        <w:rPr>
          <w:u w:val="single"/>
        </w:rPr>
        <w:tab/>
      </w:r>
      <w:r w:rsidRPr="0015500D">
        <w:rPr>
          <w:spacing w:val="-1"/>
        </w:rPr>
        <w:t>мин.</w:t>
      </w:r>
    </w:p>
    <w:p w:rsidR="0041293A" w:rsidRPr="0015500D" w:rsidRDefault="0041293A">
      <w:pPr>
        <w:pStyle w:val="BodyText"/>
        <w:spacing w:before="7"/>
      </w:pPr>
    </w:p>
    <w:p w:rsidR="0041293A" w:rsidRPr="0015500D" w:rsidRDefault="0041293A">
      <w:pPr>
        <w:pStyle w:val="BodyText"/>
        <w:tabs>
          <w:tab w:val="left" w:pos="10170"/>
        </w:tabs>
        <w:spacing w:before="90" w:line="261" w:lineRule="auto"/>
        <w:ind w:left="466" w:right="154" w:firstLine="135"/>
        <w:jc w:val="center"/>
      </w:pPr>
      <w:r w:rsidRPr="0015500D">
        <w:t>Мною,</w:t>
      </w:r>
      <w:r w:rsidRPr="0015500D">
        <w:rPr>
          <w:spacing w:val="2"/>
        </w:rPr>
        <w:t xml:space="preserve"> </w:t>
      </w:r>
      <w:r w:rsidRPr="0015500D">
        <w:t>председателем</w:t>
      </w:r>
      <w:r w:rsidRPr="0015500D">
        <w:rPr>
          <w:spacing w:val="2"/>
        </w:rPr>
        <w:t xml:space="preserve"> </w:t>
      </w:r>
      <w:r w:rsidRPr="0015500D">
        <w:t>(членом)</w:t>
      </w:r>
      <w:r w:rsidRPr="0015500D">
        <w:rPr>
          <w:spacing w:val="2"/>
        </w:rPr>
        <w:t xml:space="preserve"> </w:t>
      </w:r>
      <w:r w:rsidRPr="0015500D">
        <w:t>комиссии</w:t>
      </w:r>
      <w:r w:rsidRPr="0015500D">
        <w:rPr>
          <w:spacing w:val="3"/>
        </w:rPr>
        <w:t xml:space="preserve"> </w:t>
      </w:r>
      <w:r w:rsidRPr="0015500D">
        <w:t>по</w:t>
      </w:r>
      <w:r w:rsidRPr="0015500D">
        <w:rPr>
          <w:spacing w:val="3"/>
        </w:rPr>
        <w:t xml:space="preserve"> </w:t>
      </w:r>
      <w:r w:rsidRPr="0015500D">
        <w:t>расследованию</w:t>
      </w:r>
      <w:r w:rsidRPr="0015500D">
        <w:rPr>
          <w:spacing w:val="4"/>
        </w:rPr>
        <w:t xml:space="preserve"> </w:t>
      </w:r>
      <w:r w:rsidRPr="0015500D">
        <w:t>несчастного</w:t>
      </w:r>
      <w:r w:rsidRPr="0015500D">
        <w:rPr>
          <w:spacing w:val="2"/>
        </w:rPr>
        <w:t xml:space="preserve"> </w:t>
      </w:r>
      <w:r w:rsidRPr="0015500D">
        <w:t>случая,</w:t>
      </w:r>
      <w:r w:rsidRPr="0015500D">
        <w:rPr>
          <w:spacing w:val="3"/>
        </w:rPr>
        <w:t xml:space="preserve"> </w:t>
      </w:r>
      <w:r w:rsidRPr="0015500D">
        <w:t>образо-</w:t>
      </w:r>
      <w:r w:rsidRPr="0015500D">
        <w:rPr>
          <w:spacing w:val="1"/>
        </w:rPr>
        <w:t xml:space="preserve"> </w:t>
      </w:r>
      <w:r w:rsidRPr="0015500D">
        <w:t>ванной</w:t>
      </w:r>
      <w:r w:rsidRPr="0015500D">
        <w:rPr>
          <w:spacing w:val="-7"/>
        </w:rPr>
        <w:t xml:space="preserve"> </w:t>
      </w:r>
      <w:r w:rsidRPr="0015500D">
        <w:t xml:space="preserve">приказом  </w:t>
      </w:r>
      <w:r w:rsidRPr="0015500D">
        <w:rPr>
          <w:spacing w:val="-1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ind w:left="3969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наименование</w:t>
      </w:r>
    </w:p>
    <w:p w:rsidR="0041293A" w:rsidRPr="0015500D" w:rsidRDefault="0041293A">
      <w:pPr>
        <w:pStyle w:val="BodyText"/>
        <w:tabs>
          <w:tab w:val="left" w:pos="4510"/>
          <w:tab w:val="left" w:pos="5449"/>
          <w:tab w:val="left" w:pos="7422"/>
          <w:tab w:val="left" w:pos="8205"/>
          <w:tab w:val="left" w:pos="9815"/>
        </w:tabs>
        <w:spacing w:line="274" w:lineRule="exact"/>
        <w:ind w:left="255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spacing w:val="-3"/>
        </w:rPr>
        <w:t xml:space="preserve"> </w:t>
      </w:r>
      <w:r w:rsidRPr="0015500D">
        <w:t>от</w:t>
      </w:r>
      <w:r w:rsidRPr="0015500D">
        <w:rPr>
          <w:spacing w:val="3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-1"/>
        </w:rPr>
        <w:t xml:space="preserve"> </w:t>
      </w:r>
      <w:r w:rsidRPr="0015500D">
        <w:t>№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4"/>
        <w:ind w:left="2165"/>
        <w:rPr>
          <w:sz w:val="24"/>
          <w:szCs w:val="24"/>
        </w:rPr>
      </w:pPr>
      <w:r w:rsidRPr="0015500D">
        <w:rPr>
          <w:sz w:val="24"/>
          <w:szCs w:val="24"/>
        </w:rPr>
        <w:t>организации)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84" o:spid="_x0000_s1191" style="position:absolute;margin-left:77.3pt;margin-top:13.95pt;width:482.45pt;height:.5pt;z-index:-2516162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L/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43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(должность,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председателя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(члена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комиссии),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опрос)</w:t>
      </w:r>
    </w:p>
    <w:p w:rsidR="0041293A" w:rsidRPr="0015500D" w:rsidRDefault="0041293A">
      <w:pPr>
        <w:pStyle w:val="BodyText"/>
        <w:tabs>
          <w:tab w:val="left" w:pos="10170"/>
        </w:tabs>
        <w:spacing w:line="274" w:lineRule="exact"/>
        <w:ind w:left="466"/>
      </w:pPr>
      <w:r w:rsidRPr="0015500D">
        <w:t>в</w:t>
      </w:r>
      <w:r w:rsidRPr="0015500D">
        <w:rPr>
          <w:spacing w:val="-3"/>
        </w:rPr>
        <w:t xml:space="preserve"> </w:t>
      </w:r>
      <w:r w:rsidRPr="0015500D">
        <w:t xml:space="preserve">помещении  </w:t>
      </w:r>
      <w:r w:rsidRPr="0015500D">
        <w:rPr>
          <w:spacing w:val="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6"/>
        <w:ind w:left="5018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опроса)</w:t>
      </w:r>
    </w:p>
    <w:p w:rsidR="0041293A" w:rsidRPr="0015500D" w:rsidRDefault="0041293A">
      <w:pPr>
        <w:pStyle w:val="BodyText"/>
        <w:spacing w:line="274" w:lineRule="exact"/>
        <w:ind w:left="473"/>
      </w:pPr>
      <w:r w:rsidRPr="0015500D">
        <w:t>произведен</w:t>
      </w:r>
      <w:r w:rsidRPr="0015500D">
        <w:rPr>
          <w:spacing w:val="-3"/>
        </w:rPr>
        <w:t xml:space="preserve"> </w:t>
      </w:r>
      <w:r w:rsidRPr="0015500D">
        <w:t>опрос</w:t>
      </w:r>
      <w:r w:rsidRPr="0015500D">
        <w:rPr>
          <w:spacing w:val="-3"/>
        </w:rPr>
        <w:t xml:space="preserve"> </w:t>
      </w:r>
      <w:r w:rsidRPr="0015500D">
        <w:rPr>
          <w:u w:val="single"/>
        </w:rPr>
        <w:t>пострадавшего (очевидца</w:t>
      </w:r>
      <w:r w:rsidRPr="0015500D">
        <w:rPr>
          <w:spacing w:val="-4"/>
          <w:u w:val="single"/>
        </w:rPr>
        <w:t xml:space="preserve"> </w:t>
      </w:r>
      <w:r w:rsidRPr="0015500D">
        <w:rPr>
          <w:u w:val="single"/>
        </w:rPr>
        <w:t>несчастного</w:t>
      </w:r>
      <w:r w:rsidRPr="0015500D">
        <w:rPr>
          <w:spacing w:val="-2"/>
          <w:u w:val="single"/>
        </w:rPr>
        <w:t xml:space="preserve"> </w:t>
      </w:r>
      <w:r w:rsidRPr="0015500D">
        <w:rPr>
          <w:u w:val="single"/>
        </w:rPr>
        <w:t>случая</w:t>
      </w:r>
      <w:r w:rsidRPr="0015500D">
        <w:rPr>
          <w:spacing w:val="-3"/>
          <w:u w:val="single"/>
        </w:rPr>
        <w:t xml:space="preserve"> </w:t>
      </w:r>
      <w:r w:rsidRPr="0015500D">
        <w:rPr>
          <w:u w:val="single"/>
        </w:rPr>
        <w:t>на</w:t>
      </w:r>
      <w:r w:rsidRPr="0015500D">
        <w:rPr>
          <w:spacing w:val="-3"/>
          <w:u w:val="single"/>
        </w:rPr>
        <w:t xml:space="preserve"> </w:t>
      </w:r>
      <w:r w:rsidRPr="0015500D">
        <w:rPr>
          <w:u w:val="single"/>
        </w:rPr>
        <w:t>производстве,</w:t>
      </w:r>
      <w:r w:rsidRPr="0015500D">
        <w:rPr>
          <w:spacing w:val="-3"/>
          <w:u w:val="single"/>
        </w:rPr>
        <w:t xml:space="preserve"> </w:t>
      </w:r>
      <w:r w:rsidRPr="0015500D">
        <w:rPr>
          <w:u w:val="single"/>
        </w:rPr>
        <w:t>должност-</w:t>
      </w:r>
    </w:p>
    <w:p w:rsidR="0041293A" w:rsidRPr="0015500D" w:rsidRDefault="0041293A">
      <w:pPr>
        <w:spacing w:before="5"/>
        <w:ind w:left="985" w:right="88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(нужное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подчеркнуть)</w:t>
      </w:r>
    </w:p>
    <w:p w:rsidR="0041293A" w:rsidRPr="0015500D" w:rsidRDefault="0041293A">
      <w:pPr>
        <w:pStyle w:val="BodyText"/>
        <w:spacing w:line="271" w:lineRule="exact"/>
        <w:ind w:left="451"/>
      </w:pPr>
      <w:r w:rsidRPr="0015500D">
        <w:rPr>
          <w:u w:val="single"/>
        </w:rPr>
        <w:t>ного</w:t>
      </w:r>
      <w:r w:rsidRPr="0015500D">
        <w:rPr>
          <w:spacing w:val="-2"/>
          <w:u w:val="single"/>
        </w:rPr>
        <w:t xml:space="preserve"> </w:t>
      </w:r>
      <w:r w:rsidRPr="0015500D">
        <w:rPr>
          <w:u w:val="single"/>
        </w:rPr>
        <w:t>лица</w:t>
      </w:r>
      <w:r w:rsidRPr="0015500D">
        <w:rPr>
          <w:spacing w:val="-3"/>
          <w:u w:val="single"/>
        </w:rPr>
        <w:t xml:space="preserve"> </w:t>
      </w:r>
      <w:r w:rsidRPr="0015500D">
        <w:rPr>
          <w:u w:val="single"/>
        </w:rPr>
        <w:t>организации)</w:t>
      </w:r>
      <w:r w:rsidRPr="0015500D">
        <w:t>:</w:t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0"/>
        <w:rPr>
          <w:sz w:val="24"/>
          <w:szCs w:val="24"/>
        </w:rPr>
      </w:pPr>
      <w:r w:rsidRPr="0015500D">
        <w:rPr>
          <w:sz w:val="24"/>
          <w:szCs w:val="24"/>
        </w:rPr>
        <w:t>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имя,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отчество 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9"/>
        <w:rPr>
          <w:sz w:val="24"/>
          <w:szCs w:val="24"/>
        </w:rPr>
      </w:pPr>
      <w:r w:rsidRPr="0015500D">
        <w:rPr>
          <w:sz w:val="24"/>
          <w:szCs w:val="24"/>
        </w:rPr>
        <w:t>дата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рождения </w:t>
      </w:r>
      <w:r w:rsidRPr="0015500D">
        <w:rPr>
          <w:spacing w:val="-19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0"/>
        <w:rPr>
          <w:sz w:val="24"/>
          <w:szCs w:val="24"/>
        </w:rPr>
      </w:pPr>
      <w:r w:rsidRPr="0015500D">
        <w:rPr>
          <w:sz w:val="24"/>
          <w:szCs w:val="24"/>
        </w:rPr>
        <w:t>место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рождения </w:t>
      </w:r>
      <w:r w:rsidRPr="0015500D">
        <w:rPr>
          <w:spacing w:val="15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0"/>
        <w:rPr>
          <w:sz w:val="24"/>
          <w:szCs w:val="24"/>
        </w:rPr>
      </w:pPr>
      <w:r w:rsidRPr="0015500D">
        <w:rPr>
          <w:sz w:val="24"/>
          <w:szCs w:val="24"/>
        </w:rPr>
        <w:t>место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жительства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(или)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регистрации  </w:t>
      </w:r>
      <w:r w:rsidRPr="0015500D">
        <w:rPr>
          <w:spacing w:val="-25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tabs>
          <w:tab w:val="left" w:pos="10139"/>
        </w:tabs>
        <w:spacing w:before="9"/>
        <w:ind w:left="466"/>
      </w:pPr>
      <w:r w:rsidRPr="0015500D">
        <w:t xml:space="preserve">телефон </w:t>
      </w:r>
      <w:r w:rsidRPr="0015500D">
        <w:rPr>
          <w:spacing w:val="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0"/>
        <w:rPr>
          <w:sz w:val="24"/>
          <w:szCs w:val="24"/>
        </w:rPr>
      </w:pPr>
      <w:r w:rsidRPr="0015500D">
        <w:rPr>
          <w:sz w:val="24"/>
          <w:szCs w:val="24"/>
        </w:rPr>
        <w:t xml:space="preserve">гражданство </w:t>
      </w:r>
      <w:r w:rsidRPr="0015500D">
        <w:rPr>
          <w:spacing w:val="10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2"/>
        <w:rPr>
          <w:sz w:val="24"/>
          <w:szCs w:val="24"/>
        </w:rPr>
      </w:pPr>
      <w:r w:rsidRPr="0015500D">
        <w:rPr>
          <w:sz w:val="24"/>
          <w:szCs w:val="24"/>
        </w:rPr>
        <w:t xml:space="preserve">образование  </w:t>
      </w:r>
      <w:r w:rsidRPr="0015500D">
        <w:rPr>
          <w:spacing w:val="-2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9"/>
        <w:rPr>
          <w:sz w:val="24"/>
          <w:szCs w:val="24"/>
        </w:rPr>
      </w:pPr>
      <w:r w:rsidRPr="0015500D">
        <w:rPr>
          <w:sz w:val="24"/>
          <w:szCs w:val="24"/>
        </w:rPr>
        <w:t>семейное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семьи 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0"/>
        <w:rPr>
          <w:sz w:val="24"/>
          <w:szCs w:val="24"/>
        </w:rPr>
      </w:pPr>
      <w:r w:rsidRPr="0015500D">
        <w:rPr>
          <w:sz w:val="24"/>
          <w:szCs w:val="24"/>
        </w:rPr>
        <w:t>место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учебы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работы  </w:t>
      </w:r>
      <w:r w:rsidRPr="0015500D">
        <w:rPr>
          <w:spacing w:val="-26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726"/>
          <w:tab w:val="left" w:pos="10139"/>
        </w:tabs>
        <w:spacing w:before="10"/>
        <w:rPr>
          <w:sz w:val="24"/>
          <w:szCs w:val="24"/>
        </w:rPr>
      </w:pPr>
      <w:r w:rsidRPr="0015500D">
        <w:rPr>
          <w:sz w:val="24"/>
          <w:szCs w:val="24"/>
        </w:rPr>
        <w:t>профессия,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должность </w:t>
      </w:r>
      <w:r w:rsidRPr="0015500D">
        <w:rPr>
          <w:spacing w:val="24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ListParagraph"/>
        <w:numPr>
          <w:ilvl w:val="0"/>
          <w:numId w:val="3"/>
        </w:numPr>
        <w:tabs>
          <w:tab w:val="left" w:pos="846"/>
          <w:tab w:val="left" w:pos="10139"/>
        </w:tabs>
        <w:spacing w:before="10"/>
        <w:ind w:left="846" w:hanging="380"/>
        <w:rPr>
          <w:sz w:val="24"/>
          <w:szCs w:val="24"/>
        </w:rPr>
      </w:pPr>
      <w:r w:rsidRPr="0015500D">
        <w:rPr>
          <w:sz w:val="24"/>
          <w:szCs w:val="24"/>
        </w:rPr>
        <w:t>иные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личности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опрашиваемого  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83" o:spid="_x0000_s1192" style="position:absolute;margin-left:76.6pt;margin-top:14.8pt;width:482.1pt;height:.5pt;z-index:-2516152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82" o:spid="_x0000_s1193" style="position:absolute;margin-left:227.8pt;margin-top:7.7pt;width:330.4pt;height:.5pt;z-index:-2516142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5352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опрашиваемого)</w:t>
      </w:r>
    </w:p>
    <w:p w:rsidR="0041293A" w:rsidRPr="0015500D" w:rsidRDefault="0041293A">
      <w:pPr>
        <w:pStyle w:val="BodyText"/>
        <w:spacing w:before="8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Иные</w:t>
      </w:r>
      <w:r w:rsidRPr="0015500D">
        <w:rPr>
          <w:spacing w:val="-4"/>
        </w:rPr>
        <w:t xml:space="preserve"> </w:t>
      </w:r>
      <w:r w:rsidRPr="0015500D">
        <w:t>лица, участвовавшие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2"/>
        </w:rPr>
        <w:t xml:space="preserve"> </w:t>
      </w:r>
      <w:r w:rsidRPr="0015500D">
        <w:t xml:space="preserve">опросе  </w:t>
      </w:r>
      <w:r w:rsidRPr="0015500D">
        <w:rPr>
          <w:spacing w:val="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6"/>
        <w:ind w:left="4832"/>
        <w:rPr>
          <w:sz w:val="24"/>
          <w:szCs w:val="24"/>
        </w:rPr>
      </w:pPr>
      <w:r w:rsidRPr="0015500D">
        <w:rPr>
          <w:sz w:val="24"/>
          <w:szCs w:val="24"/>
        </w:rPr>
        <w:t>(процессуальное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участвовавших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опросе: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81" o:spid="_x0000_s1194" style="position:absolute;margin-left:77.3pt;margin-top:13.95pt;width:480.9pt;height:.5pt;z-index:-2516131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CqeA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другие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доверенное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адвокат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др.)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80" o:spid="_x0000_s1195" style="position:absolute;margin-left:77.3pt;margin-top:13.95pt;width:480.9pt;height:.5pt;z-index:-251612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79" o:spid="_x0000_s1196" style="position:absolute;margin-left:76.6pt;margin-top:28.25pt;width:481.65pt;height:.5pt;z-index:-2516111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by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tabs>
          <w:tab w:val="left" w:pos="10139"/>
        </w:tabs>
        <w:spacing w:before="32"/>
        <w:ind w:left="466"/>
      </w:pPr>
      <w:r w:rsidRPr="0015500D">
        <w:t>Участвующим</w:t>
      </w:r>
      <w:r w:rsidRPr="0015500D">
        <w:rPr>
          <w:spacing w:val="-4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>опросе</w:t>
      </w:r>
      <w:r w:rsidRPr="0015500D">
        <w:rPr>
          <w:spacing w:val="-2"/>
        </w:rPr>
        <w:t xml:space="preserve"> </w:t>
      </w:r>
      <w:r w:rsidRPr="0015500D">
        <w:t>лицам</w:t>
      </w:r>
      <w:r w:rsidRPr="0015500D">
        <w:rPr>
          <w:spacing w:val="-3"/>
        </w:rPr>
        <w:t xml:space="preserve"> </w:t>
      </w:r>
      <w:r w:rsidRPr="0015500D">
        <w:t>объявлено</w:t>
      </w:r>
      <w:r w:rsidRPr="0015500D">
        <w:rPr>
          <w:spacing w:val="-3"/>
        </w:rPr>
        <w:t xml:space="preserve"> </w:t>
      </w:r>
      <w:r w:rsidRPr="0015500D">
        <w:t>о</w:t>
      </w:r>
      <w:r w:rsidRPr="0015500D">
        <w:rPr>
          <w:spacing w:val="-2"/>
        </w:rPr>
        <w:t xml:space="preserve"> </w:t>
      </w:r>
      <w:r w:rsidRPr="0015500D">
        <w:t>применении</w:t>
      </w:r>
      <w:r w:rsidRPr="0015500D">
        <w:rPr>
          <w:spacing w:val="-3"/>
        </w:rPr>
        <w:t xml:space="preserve"> </w:t>
      </w:r>
      <w:r w:rsidRPr="0015500D">
        <w:t xml:space="preserve">технических средств  </w:t>
      </w:r>
      <w:r w:rsidRPr="0015500D">
        <w:rPr>
          <w:spacing w:val="-2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spacing w:line="20" w:lineRule="exact"/>
        <w:ind w:left="466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197" style="width:480.95pt;height:.5pt;mso-position-horizontal-relative:char;mso-position-vertical-relative:line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">
            <v:rect id="Rectangle 78" o:spid="_x0000_s1198" style="position:absolute;width:9619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<w10:anchorlock/>
          </v:group>
        </w:pict>
      </w:r>
    </w:p>
    <w:p w:rsidR="0041293A" w:rsidRPr="0015500D" w:rsidRDefault="0041293A">
      <w:pPr>
        <w:ind w:left="986" w:right="76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(каких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именно,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кем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именно)</w:t>
      </w:r>
    </w:p>
    <w:p w:rsidR="0041293A" w:rsidRPr="0015500D" w:rsidRDefault="0041293A">
      <w:pPr>
        <w:pStyle w:val="BodyText"/>
        <w:tabs>
          <w:tab w:val="left" w:pos="6141"/>
          <w:tab w:val="left" w:pos="8366"/>
          <w:tab w:val="left" w:pos="9166"/>
          <w:tab w:val="left" w:pos="9519"/>
        </w:tabs>
        <w:spacing w:before="5"/>
        <w:ind w:left="224"/>
        <w:jc w:val="center"/>
      </w:pPr>
      <w:r w:rsidRPr="0015500D">
        <w:t>По</w:t>
      </w:r>
      <w:r w:rsidRPr="0015500D">
        <w:rPr>
          <w:spacing w:val="24"/>
        </w:rPr>
        <w:t xml:space="preserve"> </w:t>
      </w:r>
      <w:r w:rsidRPr="0015500D">
        <w:t>существу</w:t>
      </w:r>
      <w:r w:rsidRPr="0015500D">
        <w:rPr>
          <w:spacing w:val="17"/>
        </w:rPr>
        <w:t xml:space="preserve"> </w:t>
      </w:r>
      <w:r w:rsidRPr="0015500D">
        <w:t>несчастного</w:t>
      </w:r>
      <w:r w:rsidRPr="0015500D">
        <w:rPr>
          <w:spacing w:val="25"/>
        </w:rPr>
        <w:t xml:space="preserve"> </w:t>
      </w:r>
      <w:r w:rsidRPr="0015500D">
        <w:t>случая,</w:t>
      </w:r>
      <w:r w:rsidRPr="0015500D">
        <w:rPr>
          <w:spacing w:val="25"/>
        </w:rPr>
        <w:t xml:space="preserve"> </w:t>
      </w:r>
      <w:r w:rsidRPr="0015500D">
        <w:t>происшедшего</w:t>
      </w:r>
      <w:r w:rsidRPr="0015500D">
        <w:rPr>
          <w:spacing w:val="77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ab/>
        <w:t>г.</w:t>
      </w:r>
      <w:r w:rsidRPr="0015500D">
        <w:rPr>
          <w:spacing w:val="-2"/>
        </w:rPr>
        <w:t xml:space="preserve"> </w:t>
      </w:r>
      <w:r w:rsidRPr="0015500D">
        <w:t>с</w:t>
      </w:r>
    </w:p>
    <w:p w:rsidR="0041293A" w:rsidRPr="0015500D" w:rsidRDefault="0041293A">
      <w:pPr>
        <w:pStyle w:val="BodyText"/>
        <w:spacing w:before="6" w:after="1"/>
      </w:pPr>
    </w:p>
    <w:p w:rsidR="0041293A" w:rsidRPr="0015500D" w:rsidRDefault="0041293A">
      <w:pPr>
        <w:pStyle w:val="BodyText"/>
        <w:spacing w:line="20" w:lineRule="exact"/>
        <w:ind w:left="466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199" style="width:480.95pt;height:.5pt;mso-position-horizontal-relative:char;mso-position-vertical-relative:line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">
            <v:rect id="Rectangle 76" o:spid="_x0000_s1200" style="position:absolute;width:9619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0gs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/SCxQAAANsAAAAPAAAAAAAAAAAAAAAAAJgCAABkcnMv&#10;ZG93bnJldi54bWxQSwUGAAAAAAQABAD1AAAAigMAAAAA&#10;" fillcolor="black" stroked="f"/>
            <w10:anchorlock/>
          </v:group>
        </w:pict>
      </w:r>
    </w:p>
    <w:p w:rsidR="0041293A" w:rsidRPr="0015500D" w:rsidRDefault="0041293A">
      <w:pPr>
        <w:spacing w:line="20" w:lineRule="exact"/>
        <w:rPr>
          <w:sz w:val="24"/>
          <w:szCs w:val="24"/>
        </w:rPr>
        <w:sectPr w:rsidR="0041293A" w:rsidRPr="0015500D">
          <w:pgSz w:w="11910" w:h="16850"/>
          <w:pgMar w:top="940" w:right="500" w:bottom="920" w:left="1080" w:header="0" w:footer="662" w:gutter="0"/>
          <w:cols w:space="720"/>
        </w:sectPr>
      </w:pPr>
    </w:p>
    <w:p w:rsidR="0041293A" w:rsidRDefault="0041293A">
      <w:pPr>
        <w:pStyle w:val="BodyText"/>
        <w:spacing w:before="142"/>
        <w:ind w:left="451"/>
      </w:pPr>
      <w:r w:rsidRPr="0015500D">
        <w:t>могу</w:t>
      </w:r>
      <w:r w:rsidRPr="0015500D">
        <w:rPr>
          <w:spacing w:val="-13"/>
        </w:rPr>
        <w:t xml:space="preserve"> </w:t>
      </w:r>
      <w:r w:rsidRPr="0015500D">
        <w:t>показать</w:t>
      </w:r>
      <w:r w:rsidRPr="0015500D">
        <w:rPr>
          <w:spacing w:val="-8"/>
        </w:rPr>
        <w:t xml:space="preserve"> </w:t>
      </w:r>
      <w:r w:rsidRPr="0015500D">
        <w:t>следующее:</w:t>
      </w:r>
    </w:p>
    <w:p w:rsidR="0041293A" w:rsidRPr="0015500D" w:rsidRDefault="0041293A">
      <w:pPr>
        <w:pStyle w:val="BodyText"/>
        <w:spacing w:before="142"/>
        <w:ind w:left="451"/>
      </w:pPr>
      <w:r>
        <w:t>_________________________________________________________________________________</w:t>
      </w:r>
    </w:p>
    <w:p w:rsidR="0041293A" w:rsidRPr="0015500D" w:rsidRDefault="0041293A" w:rsidP="000B449B">
      <w:pPr>
        <w:ind w:left="255"/>
        <w:jc w:val="center"/>
        <w:rPr>
          <w:sz w:val="24"/>
          <w:szCs w:val="24"/>
        </w:rPr>
      </w:pPr>
      <w:r w:rsidRPr="0015500D">
        <w:rPr>
          <w:spacing w:val="-1"/>
          <w:sz w:val="24"/>
          <w:szCs w:val="24"/>
        </w:rPr>
        <w:t>(фамилия,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профессия,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>
      <w:pPr>
        <w:pStyle w:val="BodyText"/>
        <w:spacing w:before="8"/>
      </w:pPr>
    </w:p>
    <w:p w:rsidR="0041293A" w:rsidRPr="0015500D" w:rsidRDefault="0041293A">
      <w:pPr>
        <w:pStyle w:val="BodyText"/>
        <w:spacing w:line="20" w:lineRule="exact"/>
        <w:ind w:left="466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201" style="width:480.95pt;height:.5pt;mso-position-horizontal-relative:char;mso-position-vertical-relative:line" coordsize="96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">
            <v:rect id="Rectangle 74" o:spid="_x0000_s1202" style="position:absolute;width:9619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a8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YAj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Fa8YAAADbAAAADwAAAAAAAAAAAAAAAACYAgAAZHJz&#10;L2Rvd25yZXYueG1sUEsFBgAAAAAEAAQA9QAAAIsDAAAAAA==&#10;" fillcolor="black" stroked="f"/>
            <w10:anchorlock/>
          </v:group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(излагаются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показания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опрашиваемого, 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также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поставленные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перед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ним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вопросы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ответы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них)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72" o:spid="_x0000_s1203" style="position:absolute;margin-left:77.3pt;margin-top:14.1pt;width:480.9pt;height:.5pt;z-index:-2516101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r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71" o:spid="_x0000_s1204" style="position:absolute;margin-left:77.3pt;margin-top:28.35pt;width:480.9pt;height:.5pt;z-index:-2516090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dxeAIAAPs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70" o:spid="_x0000_s1205" style="position:absolute;margin-left:77.3pt;margin-top:42.65pt;width:480.9pt;height:.5pt;z-index:-2516080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9" o:spid="_x0000_s1206" style="position:absolute;margin-left:77.3pt;margin-top:56.95pt;width:480.9pt;height:.5pt;z-index:-2516070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8" o:spid="_x0000_s1207" style="position:absolute;margin-left:77.3pt;margin-top:71.2pt;width:480.9pt;height:.5pt;z-index:-2516060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7" o:spid="_x0000_s1208" style="position:absolute;margin-left:77.3pt;margin-top:85.5pt;width:480.9pt;height:.5pt;z-index:-2516049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6" o:spid="_x0000_s1209" style="position:absolute;margin-left:77.3pt;margin-top:99.75pt;width:480.9pt;height:.5pt;z-index:-2516039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5" o:spid="_x0000_s1210" style="position:absolute;margin-left:77.3pt;margin-top:114.15pt;width:480.9pt;height:.5pt;z-index:-251602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4" o:spid="_x0000_s1211" style="position:absolute;margin-left:77.3pt;margin-top:128.5pt;width:480.9pt;height:.5pt;z-index:-2516019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W7eAIAAPs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3" o:spid="_x0000_s1212" style="position:absolute;margin-left:77.3pt;margin-top:142.75pt;width:480.9pt;height:.5pt;z-index:-2516008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2" o:spid="_x0000_s1213" style="position:absolute;margin-left:77.3pt;margin-top:157.05pt;width:480.9pt;height:.5pt;z-index:-2515998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2O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1" o:spid="_x0000_s1214" style="position:absolute;margin-left:77.3pt;margin-top:171.3pt;width:480.9pt;height:.5pt;z-index:-2515988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mUeAIAAPs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60" o:spid="_x0000_s1215" style="position:absolute;margin-left:77.3pt;margin-top:185.6pt;width:480.9pt;height:.5pt;z-index:-2515978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59" o:spid="_x0000_s1216" style="position:absolute;margin-left:77.3pt;margin-top:200pt;width:480.9pt;height:.5pt;z-index:-2515968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Io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58" o:spid="_x0000_s1217" style="position:absolute;margin-left:76.6pt;margin-top:214.3pt;width:481.65pt;height:.5pt;z-index:-251595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98eAIAAPs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57" o:spid="_x0000_s1218" style="position:absolute;margin-left:227.8pt;margin-top:7.7pt;width:330.4pt;height:.5pt;z-index:-251594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5205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опрашиваемого,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spacing w:before="10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Перед</w:t>
      </w:r>
      <w:r w:rsidRPr="0015500D">
        <w:rPr>
          <w:spacing w:val="-2"/>
        </w:rPr>
        <w:t xml:space="preserve"> </w:t>
      </w:r>
      <w:r w:rsidRPr="0015500D">
        <w:t>началом,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>ходе</w:t>
      </w:r>
      <w:r w:rsidRPr="0015500D">
        <w:rPr>
          <w:spacing w:val="-2"/>
        </w:rPr>
        <w:t xml:space="preserve"> </w:t>
      </w:r>
      <w:r w:rsidRPr="0015500D">
        <w:t>либо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1"/>
        </w:rPr>
        <w:t xml:space="preserve"> </w:t>
      </w:r>
      <w:r w:rsidRPr="0015500D">
        <w:t>окончании</w:t>
      </w:r>
      <w:r w:rsidRPr="0015500D">
        <w:rPr>
          <w:spacing w:val="-2"/>
        </w:rPr>
        <w:t xml:space="preserve"> </w:t>
      </w:r>
      <w:r w:rsidRPr="0015500D">
        <w:t>опроса</w:t>
      </w:r>
      <w:r w:rsidRPr="0015500D">
        <w:rPr>
          <w:spacing w:val="-2"/>
        </w:rPr>
        <w:t xml:space="preserve"> </w:t>
      </w:r>
      <w:r w:rsidRPr="0015500D">
        <w:t>от участвующих в</w:t>
      </w:r>
      <w:r w:rsidRPr="0015500D">
        <w:rPr>
          <w:spacing w:val="-2"/>
        </w:rPr>
        <w:t xml:space="preserve"> </w:t>
      </w:r>
      <w:r w:rsidRPr="0015500D">
        <w:t>опросе</w:t>
      </w:r>
      <w:r w:rsidRPr="0015500D">
        <w:rPr>
          <w:spacing w:val="-2"/>
        </w:rPr>
        <w:t xml:space="preserve"> </w:t>
      </w:r>
      <w:r w:rsidRPr="0015500D">
        <w:t xml:space="preserve">лиц  </w:t>
      </w:r>
      <w:r w:rsidRPr="0015500D">
        <w:rPr>
          <w:spacing w:val="-2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56" o:spid="_x0000_s1219" style="position:absolute;margin-left:77.3pt;margin-top:14.7pt;width:480.9pt;height:.5pt;z-index:-251593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JEeAIAAPs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65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(их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процессуальное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положение,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55" o:spid="_x0000_s1220" style="position:absolute;margin-left:77.3pt;margin-top:13.95pt;width:480.95pt;height:.5pt;z-index:-251592704;visibility:visible;mso-wrap-distance-left:0;mso-wrap-distance-right:0;mso-position-horizontal-relative:page" coordsize="961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" adj="0,,0" path="m1171,r-9,l,,,10r1162,l1171,10r,-10xm4606,l1171,r,10l4606,10r,-10xm9618,l7290,r-9,l4616,r-10,l4606,10r10,l7281,10r9,l961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743585,177165;737870,177165;737870,177165;0,177165;0,183515;737870,183515;737870,183515;743585,183515;743585,177165;2924810,177165;743585,177165;743585,183515;2924810,183515;2924810,177165;6107430,177165;4629150,177165;4623435,177165;2931160,177165;2924810,177165;2924810,183515;2931160,183515;4623435,183515;4629150,183515;6107430,183515;6107430,177165" o:connectangles="0,0,0,0,0,0,0,0,0,0,0,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5126"/>
          <w:tab w:val="left" w:pos="10139"/>
        </w:tabs>
        <w:spacing w:line="239" w:lineRule="exact"/>
        <w:ind w:left="466"/>
      </w:pPr>
      <w:r w:rsidRPr="0015500D">
        <w:t>заявления</w:t>
      </w:r>
      <w:r w:rsidRPr="0015500D">
        <w:rPr>
          <w:u w:val="single"/>
        </w:rPr>
        <w:tab/>
      </w:r>
      <w:r w:rsidRPr="0015500D">
        <w:t>Содержание</w:t>
      </w:r>
      <w:r w:rsidRPr="0015500D">
        <w:rPr>
          <w:spacing w:val="-4"/>
        </w:rPr>
        <w:t xml:space="preserve"> </w:t>
      </w:r>
      <w:r w:rsidRPr="0015500D">
        <w:t xml:space="preserve">заявлений: </w:t>
      </w:r>
      <w:r w:rsidRPr="0015500D">
        <w:rPr>
          <w:spacing w:val="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2549"/>
        <w:rPr>
          <w:sz w:val="24"/>
          <w:szCs w:val="24"/>
        </w:rPr>
      </w:pPr>
      <w:r w:rsidRPr="0015500D">
        <w:rPr>
          <w:sz w:val="24"/>
          <w:szCs w:val="24"/>
        </w:rPr>
        <w:t>(поступили,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поступили)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54" o:spid="_x0000_s1221" style="position:absolute;margin-left:77.3pt;margin-top:14.1pt;width:480.9pt;height:.5pt;z-index:-2515916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53" o:spid="_x0000_s1222" style="position:absolute;margin-left:77.3pt;margin-top:28.35pt;width:480.9pt;height:.5pt;z-index:-251590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rl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52" o:spid="_x0000_s1223" style="position:absolute;margin-left:77.3pt;margin-top:42.65pt;width:480.9pt;height:.5pt;z-index:-2515896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ge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51" o:spid="_x0000_s1224" style="position:absolute;margin-left:76.6pt;margin-top:56.95pt;width:481.65pt;height:.5pt;z-index:-2515886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OreAIAAPs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50" o:spid="_x0000_s1225" style="position:absolute;margin-left:227.8pt;margin-top:7.7pt;width:330.4pt;height:.5pt;z-index:-2515875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4876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 w:rsidP="000B449B">
      <w:pPr>
        <w:pStyle w:val="BodyText"/>
        <w:spacing w:before="10"/>
      </w:pPr>
      <w:r>
        <w:rPr>
          <w:noProof/>
          <w:lang w:eastAsia="ru-RU"/>
        </w:rPr>
        <w:pict>
          <v:rect id="Rectangle 49" o:spid="_x0000_s1226" style="position:absolute;margin-left:227.8pt;margin-top:13.95pt;width:330.4pt;height:.5pt;z-index:-2515865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4613"/>
        <w:rPr>
          <w:sz w:val="24"/>
          <w:szCs w:val="24"/>
        </w:rPr>
      </w:pPr>
      <w:r w:rsidRPr="0015500D">
        <w:rPr>
          <w:sz w:val="24"/>
          <w:szCs w:val="24"/>
        </w:rPr>
        <w:t>(подписи,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участвовавших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опросе,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48" o:spid="_x0000_s1227" style="position:absolute;margin-left:227.1pt;margin-top:13.95pt;width:331.15pt;height:.5pt;z-index:-2515855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0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С</w:t>
      </w:r>
      <w:r w:rsidRPr="0015500D">
        <w:rPr>
          <w:spacing w:val="-2"/>
        </w:rPr>
        <w:t xml:space="preserve"> </w:t>
      </w:r>
      <w:r w:rsidRPr="0015500D">
        <w:t>настоящим</w:t>
      </w:r>
      <w:r w:rsidRPr="0015500D">
        <w:rPr>
          <w:spacing w:val="-3"/>
        </w:rPr>
        <w:t xml:space="preserve"> </w:t>
      </w:r>
      <w:r w:rsidRPr="0015500D">
        <w:t>протоколом</w:t>
      </w:r>
      <w:r w:rsidRPr="0015500D">
        <w:rPr>
          <w:spacing w:val="-2"/>
        </w:rPr>
        <w:t xml:space="preserve"> </w:t>
      </w:r>
      <w:r w:rsidRPr="0015500D">
        <w:t xml:space="preserve">ознакомлен </w:t>
      </w:r>
      <w:r w:rsidRPr="0015500D">
        <w:rPr>
          <w:spacing w:val="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7"/>
        <w:ind w:left="5710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опрашиваемого,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Протокол</w:t>
      </w:r>
      <w:r w:rsidRPr="0015500D">
        <w:rPr>
          <w:spacing w:val="-5"/>
        </w:rPr>
        <w:t xml:space="preserve"> </w:t>
      </w:r>
      <w:r w:rsidRPr="0015500D">
        <w:t>прочитан</w:t>
      </w:r>
      <w:r w:rsidRPr="0015500D">
        <w:rPr>
          <w:spacing w:val="-4"/>
        </w:rPr>
        <w:t xml:space="preserve"> </w:t>
      </w:r>
      <w:r w:rsidRPr="0015500D">
        <w:t xml:space="preserve">вслух </w:t>
      </w:r>
      <w:r w:rsidRPr="0015500D">
        <w:rPr>
          <w:spacing w:val="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4"/>
        <w:ind w:left="4757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Замечания</w:t>
      </w:r>
      <w:r w:rsidRPr="0015500D">
        <w:rPr>
          <w:spacing w:val="-2"/>
        </w:rPr>
        <w:t xml:space="preserve"> </w:t>
      </w:r>
      <w:r w:rsidRPr="0015500D">
        <w:t>к</w:t>
      </w:r>
      <w:r w:rsidRPr="0015500D">
        <w:rPr>
          <w:spacing w:val="-1"/>
        </w:rPr>
        <w:t xml:space="preserve"> </w:t>
      </w:r>
      <w:r w:rsidRPr="0015500D">
        <w:t xml:space="preserve">протоколу </w:t>
      </w:r>
      <w:r w:rsidRPr="0015500D">
        <w:rPr>
          <w:spacing w:val="1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841"/>
        <w:rPr>
          <w:sz w:val="24"/>
          <w:szCs w:val="24"/>
        </w:rPr>
      </w:pPr>
      <w:r w:rsidRPr="0015500D">
        <w:rPr>
          <w:sz w:val="24"/>
          <w:szCs w:val="24"/>
        </w:rPr>
        <w:t>(содержание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замечаний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отсутствие)</w:t>
      </w:r>
    </w:p>
    <w:p w:rsidR="0041293A" w:rsidRPr="0015500D" w:rsidRDefault="0041293A">
      <w:pPr>
        <w:pStyle w:val="BodyText"/>
        <w:spacing w:before="11"/>
      </w:pPr>
      <w:r>
        <w:rPr>
          <w:noProof/>
          <w:lang w:eastAsia="ru-RU"/>
        </w:rPr>
        <w:pict>
          <v:rect id="Rectangle 47" o:spid="_x0000_s1228" style="position:absolute;margin-left:77.3pt;margin-top:14pt;width:480.9pt;height:.5pt;z-index:-2515845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46" o:spid="_x0000_s1229" style="position:absolute;margin-left:77.3pt;margin-top:28.3pt;width:480.9pt;height:.5pt;z-index:-2515834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vFeA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45" o:spid="_x0000_s1230" style="position:absolute;margin-left:76.6pt;margin-top:42.7pt;width:481.65pt;height:.5pt;z-index:-2515824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Bw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tabs>
          <w:tab w:val="left" w:pos="10139"/>
        </w:tabs>
        <w:spacing w:before="145"/>
        <w:ind w:left="466"/>
      </w:pPr>
      <w:r w:rsidRPr="0015500D">
        <w:t>Протокол</w:t>
      </w:r>
      <w:r w:rsidRPr="0015500D">
        <w:rPr>
          <w:spacing w:val="-4"/>
        </w:rPr>
        <w:t xml:space="preserve"> </w:t>
      </w:r>
      <w:r w:rsidRPr="0015500D">
        <w:t xml:space="preserve">составлен </w:t>
      </w:r>
      <w:r w:rsidRPr="0015500D">
        <w:rPr>
          <w:spacing w:val="1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3075"/>
        <w:rPr>
          <w:sz w:val="24"/>
          <w:szCs w:val="24"/>
        </w:rPr>
      </w:pPr>
      <w:r w:rsidRPr="0015500D">
        <w:rPr>
          <w:sz w:val="24"/>
          <w:szCs w:val="24"/>
        </w:rPr>
        <w:t>(должность,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председателя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подпись,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type w:val="continuous"/>
          <w:pgSz w:w="11910" w:h="16850"/>
          <w:pgMar w:top="880" w:right="500" w:bottom="280" w:left="1080" w:header="720" w:footer="720" w:gutter="0"/>
          <w:cols w:space="720"/>
        </w:sectPr>
      </w:pPr>
    </w:p>
    <w:p w:rsidR="0041293A" w:rsidRDefault="0041293A" w:rsidP="000B449B">
      <w:pPr>
        <w:spacing w:before="68"/>
        <w:ind w:left="6503" w:right="345" w:firstLine="1435"/>
        <w:jc w:val="right"/>
        <w:rPr>
          <w:i/>
          <w:sz w:val="24"/>
          <w:szCs w:val="24"/>
        </w:rPr>
      </w:pPr>
      <w:r w:rsidRPr="0015500D">
        <w:rPr>
          <w:i/>
          <w:sz w:val="24"/>
          <w:szCs w:val="24"/>
        </w:rPr>
        <w:t>Приложение 6</w:t>
      </w:r>
    </w:p>
    <w:p w:rsidR="0041293A" w:rsidRPr="00B40407" w:rsidRDefault="0041293A" w:rsidP="000B449B">
      <w:pPr>
        <w:spacing w:before="68"/>
        <w:ind w:left="6503" w:right="345" w:firstLine="1435"/>
        <w:jc w:val="right"/>
        <w:rPr>
          <w:sz w:val="24"/>
          <w:szCs w:val="24"/>
        </w:rPr>
      </w:pPr>
      <w:r w:rsidRPr="0015500D">
        <w:rPr>
          <w:i/>
          <w:spacing w:val="-57"/>
          <w:sz w:val="24"/>
          <w:szCs w:val="24"/>
        </w:rPr>
        <w:t xml:space="preserve"> </w:t>
      </w: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0B449B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 w:rsidP="007101B0">
      <w:pPr>
        <w:spacing w:before="68"/>
        <w:ind w:left="6503" w:right="345" w:firstLine="1983"/>
        <w:jc w:val="center"/>
        <w:rPr>
          <w:sz w:val="24"/>
          <w:szCs w:val="24"/>
        </w:rPr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7</w:t>
      </w:r>
    </w:p>
    <w:p w:rsidR="0041293A" w:rsidRPr="0015500D" w:rsidRDefault="0041293A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 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73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spacing w:before="2"/>
        <w:rPr>
          <w:i/>
        </w:rPr>
      </w:pPr>
    </w:p>
    <w:p w:rsidR="0041293A" w:rsidRPr="0015500D" w:rsidRDefault="0041293A">
      <w:pPr>
        <w:spacing w:line="322" w:lineRule="exact"/>
        <w:ind w:left="950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П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Р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Т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К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Л</w:t>
      </w:r>
    </w:p>
    <w:p w:rsidR="0041293A" w:rsidRPr="0015500D" w:rsidRDefault="0041293A">
      <w:pPr>
        <w:ind w:left="986" w:right="886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осмотра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места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несчастного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случая,</w:t>
      </w:r>
      <w:r w:rsidRPr="0015500D">
        <w:rPr>
          <w:b/>
          <w:spacing w:val="-5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происшедшего</w:t>
      </w:r>
    </w:p>
    <w:p w:rsidR="0041293A" w:rsidRPr="0015500D" w:rsidRDefault="0041293A">
      <w:pPr>
        <w:pStyle w:val="BodyText"/>
        <w:tabs>
          <w:tab w:val="left" w:pos="1070"/>
          <w:tab w:val="left" w:pos="3017"/>
          <w:tab w:val="left" w:pos="3802"/>
          <w:tab w:val="left" w:pos="10144"/>
        </w:tabs>
        <w:spacing w:before="270"/>
        <w:ind w:left="490"/>
      </w:pP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-2"/>
        </w:rPr>
        <w:t xml:space="preserve"> </w:t>
      </w:r>
      <w:r w:rsidRPr="0015500D">
        <w:t>с</w:t>
      </w:r>
      <w:r w:rsidRPr="0015500D">
        <w:rPr>
          <w:spacing w:val="2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5317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профессия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(должность)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660" w:right="500" w:bottom="920" w:left="1080" w:header="0" w:footer="662" w:gutter="0"/>
          <w:cols w:space="720"/>
        </w:sectPr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spacing w:before="1"/>
        <w:ind w:left="1800"/>
        <w:rPr>
          <w:sz w:val="24"/>
          <w:szCs w:val="24"/>
        </w:rPr>
      </w:pPr>
      <w:r w:rsidRPr="0015500D">
        <w:rPr>
          <w:sz w:val="24"/>
          <w:szCs w:val="24"/>
        </w:rPr>
        <w:t>(место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составления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протокола)</w:t>
      </w:r>
    </w:p>
    <w:p w:rsidR="0041293A" w:rsidRPr="0015500D" w:rsidRDefault="0041293A">
      <w:pPr>
        <w:pStyle w:val="BodyText"/>
        <w:tabs>
          <w:tab w:val="left" w:pos="3648"/>
          <w:tab w:val="left" w:pos="5438"/>
          <w:tab w:val="left" w:pos="6183"/>
        </w:tabs>
        <w:spacing w:before="90"/>
        <w:ind w:left="3067"/>
      </w:pPr>
      <w:r w:rsidRPr="0015500D">
        <w:br w:type="column"/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</w:p>
    <w:p w:rsidR="0041293A" w:rsidRPr="0015500D" w:rsidRDefault="0041293A">
      <w:pPr>
        <w:pStyle w:val="BodyText"/>
        <w:tabs>
          <w:tab w:val="left" w:pos="3535"/>
          <w:tab w:val="left" w:pos="4502"/>
          <w:tab w:val="left" w:pos="5818"/>
        </w:tabs>
        <w:spacing w:before="170" w:line="249" w:lineRule="auto"/>
        <w:ind w:left="1800" w:right="238"/>
      </w:pPr>
      <w:r>
        <w:rPr>
          <w:noProof/>
          <w:lang w:eastAsia="ru-RU"/>
        </w:rPr>
        <w:pict>
          <v:rect id="Rectangle 44" o:spid="_x0000_s1231" style="position:absolute;left:0;text-align:left;margin-left:77.3pt;margin-top:.4pt;width:226.1pt;height:.5pt;z-index:251539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Xk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" fillcolor="black" stroked="f">
            <w10:wrap anchorx="page"/>
          </v:rect>
        </w:pict>
      </w:r>
      <w:r w:rsidRPr="0015500D">
        <w:t>Осмотр</w:t>
      </w:r>
      <w:r w:rsidRPr="0015500D">
        <w:rPr>
          <w:spacing w:val="-2"/>
        </w:rPr>
        <w:t xml:space="preserve"> </w:t>
      </w:r>
      <w:r w:rsidRPr="0015500D">
        <w:t>начат</w:t>
      </w:r>
      <w:r w:rsidRPr="0015500D">
        <w:tab/>
        <w:t>в</w:t>
      </w:r>
      <w:r w:rsidRPr="0015500D">
        <w:rPr>
          <w:u w:val="single"/>
        </w:rPr>
        <w:tab/>
      </w:r>
      <w:r w:rsidRPr="0015500D">
        <w:t>час.</w:t>
      </w:r>
      <w:r w:rsidRPr="0015500D">
        <w:rPr>
          <w:u w:val="single"/>
        </w:rPr>
        <w:tab/>
      </w:r>
      <w:r w:rsidRPr="0015500D">
        <w:rPr>
          <w:spacing w:val="-1"/>
        </w:rPr>
        <w:t>мин.</w:t>
      </w:r>
      <w:r w:rsidRPr="0015500D">
        <w:rPr>
          <w:spacing w:val="-57"/>
        </w:rPr>
        <w:t xml:space="preserve"> </w:t>
      </w:r>
      <w:r w:rsidRPr="0015500D">
        <w:t>Осмотр</w:t>
      </w:r>
      <w:r w:rsidRPr="0015500D">
        <w:rPr>
          <w:spacing w:val="-2"/>
        </w:rPr>
        <w:t xml:space="preserve"> </w:t>
      </w:r>
      <w:r w:rsidRPr="0015500D">
        <w:t>окончен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u w:val="single"/>
        </w:rPr>
        <w:tab/>
      </w:r>
      <w:r w:rsidRPr="0015500D">
        <w:t>час.</w:t>
      </w:r>
      <w:r w:rsidRPr="0015500D">
        <w:rPr>
          <w:u w:val="single"/>
        </w:rPr>
        <w:tab/>
      </w:r>
      <w:r w:rsidRPr="0015500D">
        <w:rPr>
          <w:spacing w:val="-1"/>
        </w:rPr>
        <w:t>мин.</w:t>
      </w:r>
    </w:p>
    <w:p w:rsidR="0041293A" w:rsidRPr="0015500D" w:rsidRDefault="0041293A">
      <w:pPr>
        <w:spacing w:line="249" w:lineRule="auto"/>
        <w:rPr>
          <w:sz w:val="24"/>
          <w:szCs w:val="24"/>
        </w:rPr>
        <w:sectPr w:rsidR="0041293A" w:rsidRPr="0015500D">
          <w:type w:val="continuous"/>
          <w:pgSz w:w="11910" w:h="16850"/>
          <w:pgMar w:top="880" w:right="500" w:bottom="280" w:left="1080" w:header="720" w:footer="720" w:gutter="0"/>
          <w:cols w:num="2" w:space="720" w:equalWidth="0">
            <w:col w:w="3690" w:space="43"/>
            <w:col w:w="6597"/>
          </w:cols>
        </w:sectPr>
      </w:pP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tabs>
          <w:tab w:val="left" w:pos="10184"/>
        </w:tabs>
        <w:spacing w:before="90" w:line="261" w:lineRule="auto"/>
        <w:ind w:left="466" w:right="139" w:firstLine="439"/>
      </w:pPr>
      <w:r w:rsidRPr="0015500D">
        <w:t>Мною, председателем (членом) комиссии по расследованию несчастного случая на производстве</w:t>
      </w:r>
      <w:r w:rsidRPr="0015500D">
        <w:rPr>
          <w:spacing w:val="-8"/>
        </w:rPr>
        <w:t xml:space="preserve"> </w:t>
      </w:r>
      <w:r w:rsidRPr="0015500D">
        <w:t>образованной</w:t>
      </w:r>
      <w:r w:rsidRPr="0015500D">
        <w:rPr>
          <w:spacing w:val="-7"/>
        </w:rPr>
        <w:t xml:space="preserve"> </w:t>
      </w:r>
      <w:r w:rsidRPr="0015500D">
        <w:t xml:space="preserve">приказом </w:t>
      </w:r>
      <w:r w:rsidRPr="0015500D">
        <w:rPr>
          <w:spacing w:val="1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ind w:left="4837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наименование</w:t>
      </w:r>
    </w:p>
    <w:p w:rsidR="0041293A" w:rsidRPr="0015500D" w:rsidRDefault="0041293A">
      <w:pPr>
        <w:pStyle w:val="BodyText"/>
        <w:tabs>
          <w:tab w:val="left" w:pos="5086"/>
          <w:tab w:val="left" w:pos="5967"/>
          <w:tab w:val="left" w:pos="7911"/>
          <w:tab w:val="left" w:pos="8752"/>
          <w:tab w:val="left" w:pos="10040"/>
        </w:tabs>
        <w:spacing w:line="274" w:lineRule="exact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spacing w:val="-19"/>
        </w:rPr>
        <w:t xml:space="preserve"> </w:t>
      </w:r>
      <w:r w:rsidRPr="0015500D">
        <w:t>от</w:t>
      </w:r>
      <w:r w:rsidRPr="0015500D">
        <w:rPr>
          <w:spacing w:val="4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>г.</w:t>
      </w:r>
      <w:r w:rsidRPr="0015500D">
        <w:rPr>
          <w:spacing w:val="-1"/>
        </w:rPr>
        <w:t xml:space="preserve"> </w:t>
      </w:r>
      <w:r w:rsidRPr="0015500D">
        <w:t>№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spacing w:before="14"/>
        <w:ind w:left="2347"/>
        <w:rPr>
          <w:sz w:val="24"/>
          <w:szCs w:val="24"/>
        </w:rPr>
      </w:pPr>
      <w:r w:rsidRPr="0015500D">
        <w:rPr>
          <w:sz w:val="24"/>
          <w:szCs w:val="24"/>
        </w:rPr>
        <w:t>организации)</w:t>
      </w:r>
    </w:p>
    <w:p w:rsidR="0041293A" w:rsidRPr="0015500D" w:rsidRDefault="0041293A">
      <w:pPr>
        <w:pStyle w:val="BodyText"/>
        <w:spacing w:before="11"/>
      </w:pPr>
      <w:r>
        <w:rPr>
          <w:noProof/>
          <w:lang w:eastAsia="ru-RU"/>
        </w:rPr>
        <w:pict>
          <v:rect id="Rectangle 43" o:spid="_x0000_s1232" style="position:absolute;margin-left:77.3pt;margin-top:14pt;width:483.2pt;height:.5pt;z-index:-2515814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2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(должность,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председателя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(члена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комиссии),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производившего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опрос)</w:t>
      </w:r>
    </w:p>
    <w:p w:rsidR="0041293A" w:rsidRPr="0015500D" w:rsidRDefault="0041293A">
      <w:pPr>
        <w:pStyle w:val="BodyText"/>
        <w:tabs>
          <w:tab w:val="left" w:pos="10043"/>
        </w:tabs>
        <w:spacing w:line="274" w:lineRule="exact"/>
        <w:ind w:left="324"/>
        <w:jc w:val="center"/>
      </w:pPr>
      <w:r w:rsidRPr="0015500D">
        <w:t>произведен</w:t>
      </w:r>
      <w:r w:rsidRPr="0015500D">
        <w:rPr>
          <w:spacing w:val="-3"/>
        </w:rPr>
        <w:t xml:space="preserve"> </w:t>
      </w:r>
      <w:r w:rsidRPr="0015500D">
        <w:t>осмотр</w:t>
      </w:r>
      <w:r w:rsidRPr="0015500D">
        <w:rPr>
          <w:spacing w:val="-2"/>
        </w:rPr>
        <w:t xml:space="preserve"> </w:t>
      </w:r>
      <w:r w:rsidRPr="0015500D">
        <w:t>места</w:t>
      </w:r>
      <w:r w:rsidRPr="0015500D">
        <w:rPr>
          <w:spacing w:val="-3"/>
        </w:rPr>
        <w:t xml:space="preserve"> </w:t>
      </w:r>
      <w:r w:rsidRPr="0015500D">
        <w:t>несчастного</w:t>
      </w:r>
      <w:r w:rsidRPr="0015500D">
        <w:rPr>
          <w:spacing w:val="-2"/>
        </w:rPr>
        <w:t xml:space="preserve"> </w:t>
      </w:r>
      <w:r w:rsidRPr="0015500D">
        <w:t>случая,</w:t>
      </w:r>
      <w:r w:rsidRPr="0015500D">
        <w:rPr>
          <w:spacing w:val="-1"/>
        </w:rPr>
        <w:t xml:space="preserve"> </w:t>
      </w:r>
      <w:r w:rsidRPr="0015500D">
        <w:t>происшедшего</w:t>
      </w:r>
      <w:r w:rsidRPr="0015500D">
        <w:rPr>
          <w:spacing w:val="-3"/>
        </w:rPr>
        <w:t xml:space="preserve"> </w:t>
      </w:r>
      <w:r w:rsidRPr="0015500D">
        <w:t xml:space="preserve">в </w:t>
      </w:r>
      <w:r w:rsidRPr="0015500D">
        <w:rPr>
          <w:spacing w:val="-1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6"/>
        <w:ind w:right="906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(наименование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42" o:spid="_x0000_s1233" style="position:absolute;margin-left:77.3pt;margin-top:13.95pt;width:483.2pt;height:.5pt;z-index:-2515804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2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ее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структурного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подразделения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лица;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tabs>
          <w:tab w:val="left" w:pos="10043"/>
        </w:tabs>
        <w:spacing w:line="274" w:lineRule="exact"/>
        <w:ind w:left="324"/>
        <w:jc w:val="center"/>
      </w:pPr>
      <w:r w:rsidRPr="0015500D">
        <w:t xml:space="preserve">с </w:t>
      </w:r>
      <w:r w:rsidRPr="0015500D">
        <w:rPr>
          <w:spacing w:val="2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3577"/>
        <w:rPr>
          <w:sz w:val="24"/>
          <w:szCs w:val="24"/>
        </w:rPr>
      </w:pPr>
      <w:r w:rsidRPr="0015500D">
        <w:rPr>
          <w:sz w:val="24"/>
          <w:szCs w:val="24"/>
        </w:rPr>
        <w:t>(профессия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(должность),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41" o:spid="_x0000_s1234" style="position:absolute;margin-left:77.3pt;margin-top:13.95pt;width:483.2pt;height:.5pt;z-index:-251579392;visibility:visible;mso-wrap-distance-left:0;mso-wrap-distance-right:0;mso-position-horizontal-relative:page" coordsize="9664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" adj="0,,0" path="m3725,l,,,10r3725,l3725,xm9664,l3735,r-10,l3725,10r10,l9664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2365375,177165;0,177165;0,183515;2365375,183515;2365375,177165;6136640,177165;2371725,177165;2365375,177165;2365375,183515;2371725,183515;6136640,183515;6136640,177165" o:connectangles="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184"/>
        </w:tabs>
        <w:spacing w:line="240" w:lineRule="exact"/>
        <w:ind w:left="466"/>
      </w:pPr>
      <w:r w:rsidRPr="0015500D">
        <w:t>Осмотр</w:t>
      </w:r>
      <w:r w:rsidRPr="0015500D">
        <w:rPr>
          <w:spacing w:val="-2"/>
        </w:rPr>
        <w:t xml:space="preserve"> </w:t>
      </w:r>
      <w:r w:rsidRPr="0015500D">
        <w:t>проводился</w:t>
      </w:r>
      <w:r w:rsidRPr="0015500D">
        <w:rPr>
          <w:spacing w:val="-2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 xml:space="preserve">присутствии  </w:t>
      </w:r>
      <w:r w:rsidRPr="0015500D">
        <w:rPr>
          <w:spacing w:val="-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505"/>
        <w:rPr>
          <w:sz w:val="24"/>
          <w:szCs w:val="24"/>
        </w:rPr>
      </w:pPr>
      <w:r w:rsidRPr="0015500D">
        <w:rPr>
          <w:sz w:val="24"/>
          <w:szCs w:val="24"/>
        </w:rPr>
        <w:t>(процессуальное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участвовавших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осмотре: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40" o:spid="_x0000_s1235" style="position:absolute;margin-left:77.3pt;margin-top:13.95pt;width:483.2pt;height:.5pt;z-index:-2515783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2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другие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члены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доверенное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адвокат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др.)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39" o:spid="_x0000_s1236" style="position:absolute;margin-left:76.6pt;margin-top:13.95pt;width:483.9pt;height:.5pt;z-index:-2515773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4"/>
      </w:pPr>
    </w:p>
    <w:p w:rsidR="0041293A" w:rsidRPr="0015500D" w:rsidRDefault="0041293A">
      <w:pPr>
        <w:pStyle w:val="11"/>
        <w:spacing w:before="90"/>
        <w:ind w:left="986" w:right="886"/>
        <w:jc w:val="center"/>
      </w:pPr>
      <w:r w:rsidRPr="0015500D">
        <w:t>В</w:t>
      </w:r>
      <w:r w:rsidRPr="0015500D">
        <w:rPr>
          <w:spacing w:val="-3"/>
        </w:rPr>
        <w:t xml:space="preserve"> </w:t>
      </w:r>
      <w:r w:rsidRPr="0015500D">
        <w:t>ходе</w:t>
      </w:r>
      <w:r w:rsidRPr="0015500D">
        <w:rPr>
          <w:spacing w:val="-3"/>
        </w:rPr>
        <w:t xml:space="preserve"> </w:t>
      </w:r>
      <w:r w:rsidRPr="0015500D">
        <w:t>осмотра</w:t>
      </w:r>
      <w:r w:rsidRPr="0015500D">
        <w:rPr>
          <w:spacing w:val="-2"/>
        </w:rPr>
        <w:t xml:space="preserve"> </w:t>
      </w:r>
      <w:r w:rsidRPr="0015500D">
        <w:t>установлено:</w:t>
      </w:r>
    </w:p>
    <w:p w:rsidR="0041293A" w:rsidRPr="0015500D" w:rsidRDefault="0041293A">
      <w:pPr>
        <w:pStyle w:val="BodyText"/>
        <w:spacing w:before="7"/>
        <w:rPr>
          <w:b/>
        </w:rPr>
      </w:pP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26"/>
          <w:tab w:val="left" w:pos="10184"/>
        </w:tabs>
        <w:spacing w:before="0"/>
        <w:rPr>
          <w:sz w:val="24"/>
          <w:szCs w:val="24"/>
        </w:rPr>
      </w:pPr>
      <w:r w:rsidRPr="0015500D">
        <w:rPr>
          <w:sz w:val="24"/>
          <w:szCs w:val="24"/>
        </w:rPr>
        <w:t>обстановка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 несчастного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на момент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осмотра </w:t>
      </w:r>
      <w:r w:rsidRPr="0015500D">
        <w:rPr>
          <w:spacing w:val="14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38" o:spid="_x0000_s1237" style="position:absolute;margin-left:77.3pt;margin-top:14.65pt;width:483.2pt;height:.5pt;z-index:-2515763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2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(изменилась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нет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свидетельству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очевидцев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</w:p>
    <w:p w:rsidR="0041293A" w:rsidRPr="0015500D" w:rsidRDefault="0041293A">
      <w:pPr>
        <w:pStyle w:val="BodyText"/>
        <w:tabs>
          <w:tab w:val="left" w:pos="9843"/>
        </w:tabs>
        <w:spacing w:line="274" w:lineRule="exact"/>
        <w:ind w:left="269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spacing w:before="14"/>
        <w:ind w:left="986" w:right="868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краткое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изложение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существа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изменений)</w:t>
      </w: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11"/>
          <w:tab w:val="left" w:pos="10155"/>
        </w:tabs>
        <w:spacing w:before="56" w:line="261" w:lineRule="auto"/>
        <w:ind w:left="466" w:right="168" w:hanging="15"/>
        <w:rPr>
          <w:sz w:val="24"/>
          <w:szCs w:val="24"/>
        </w:rPr>
      </w:pPr>
      <w:r w:rsidRPr="0015500D">
        <w:rPr>
          <w:sz w:val="24"/>
          <w:szCs w:val="24"/>
        </w:rPr>
        <w:t>описание</w:t>
      </w:r>
      <w:r w:rsidRPr="0015500D">
        <w:rPr>
          <w:spacing w:val="3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рабочего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(агрегата,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машины,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станка,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транспортного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средства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другого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оборудования),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где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произошел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случай 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 w:rsidP="000B449B">
      <w:pPr>
        <w:ind w:left="6543"/>
        <w:rPr>
          <w:sz w:val="24"/>
          <w:szCs w:val="24"/>
        </w:rPr>
      </w:pPr>
      <w:r w:rsidRPr="0015500D">
        <w:rPr>
          <w:sz w:val="24"/>
          <w:szCs w:val="24"/>
        </w:rPr>
        <w:t>(точное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рабочего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тип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(марка),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37" o:spid="_x0000_s1238" style="position:absolute;margin-left:77.3pt;margin-top:13.95pt;width:481.75pt;height:.5pt;z-index:-2515752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60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инвентарный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хозяйственный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агрегата,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машины,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станка,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транспортного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другого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оборудования)</w:t>
      </w:r>
    </w:p>
    <w:p w:rsidR="0041293A" w:rsidRPr="0015500D" w:rsidRDefault="0041293A">
      <w:pPr>
        <w:pStyle w:val="BodyText"/>
        <w:tabs>
          <w:tab w:val="left" w:pos="9786"/>
        </w:tabs>
        <w:spacing w:line="274" w:lineRule="exact"/>
        <w:ind w:left="225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pStyle w:val="BodyText"/>
        <w:spacing w:before="2"/>
      </w:pPr>
    </w:p>
    <w:p w:rsidR="0041293A" w:rsidRPr="0015500D" w:rsidRDefault="0041293A">
      <w:pPr>
        <w:pStyle w:val="ListParagraph"/>
        <w:numPr>
          <w:ilvl w:val="1"/>
          <w:numId w:val="2"/>
        </w:numPr>
        <w:tabs>
          <w:tab w:val="left" w:pos="872"/>
          <w:tab w:val="left" w:pos="9831"/>
        </w:tabs>
        <w:spacing w:before="90"/>
        <w:ind w:right="425" w:firstLine="0"/>
        <w:rPr>
          <w:sz w:val="24"/>
          <w:szCs w:val="24"/>
        </w:rPr>
      </w:pPr>
      <w:r w:rsidRPr="0015500D">
        <w:rPr>
          <w:sz w:val="24"/>
          <w:szCs w:val="24"/>
        </w:rPr>
        <w:t>Сведения о проведении специальной оценки условий труда (аттестации рабочих мест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условиям труда) с указанием индивидуального номера рабочего места и класса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(подкласса) условий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z w:val="24"/>
          <w:szCs w:val="24"/>
          <w:u w:val="single"/>
        </w:rPr>
        <w:tab/>
      </w:r>
      <w:r w:rsidRPr="0015500D">
        <w:rPr>
          <w:spacing w:val="-1"/>
          <w:sz w:val="24"/>
          <w:szCs w:val="24"/>
        </w:rPr>
        <w:t>;</w:t>
      </w:r>
    </w:p>
    <w:p w:rsidR="0041293A" w:rsidRPr="0015500D" w:rsidRDefault="0041293A">
      <w:pPr>
        <w:pStyle w:val="ListParagraph"/>
        <w:numPr>
          <w:ilvl w:val="1"/>
          <w:numId w:val="2"/>
        </w:numPr>
        <w:tabs>
          <w:tab w:val="left" w:pos="860"/>
          <w:tab w:val="left" w:pos="10139"/>
        </w:tabs>
        <w:spacing w:before="183"/>
        <w:ind w:left="466" w:right="185" w:hanging="15"/>
        <w:rPr>
          <w:sz w:val="24"/>
          <w:szCs w:val="24"/>
        </w:rPr>
      </w:pPr>
      <w:r w:rsidRPr="0015500D">
        <w:rPr>
          <w:spacing w:val="-1"/>
          <w:sz w:val="24"/>
          <w:szCs w:val="24"/>
        </w:rPr>
        <w:t xml:space="preserve">Сведения об организации, проводившей специальную </w:t>
      </w:r>
      <w:r w:rsidRPr="0015500D">
        <w:rPr>
          <w:sz w:val="24"/>
          <w:szCs w:val="24"/>
        </w:rPr>
        <w:t>оценку условий труда (аттестацию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условиям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(наименование,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ИНН) </w:t>
      </w:r>
      <w:r w:rsidRPr="0015500D">
        <w:rPr>
          <w:spacing w:val="-1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tabs>
          <w:tab w:val="left" w:pos="9649"/>
        </w:tabs>
        <w:spacing w:before="41" w:line="151" w:lineRule="auto"/>
        <w:ind w:left="451"/>
        <w:rPr>
          <w:sz w:val="24"/>
          <w:szCs w:val="24"/>
        </w:rPr>
      </w:pP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*</w:t>
      </w:r>
      <w:r w:rsidRPr="0015500D">
        <w:rPr>
          <w:position w:val="-8"/>
          <w:sz w:val="24"/>
          <w:szCs w:val="24"/>
        </w:rPr>
        <w:t>;</w:t>
      </w: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11"/>
          <w:tab w:val="left" w:pos="10155"/>
        </w:tabs>
        <w:spacing w:before="68" w:line="261" w:lineRule="auto"/>
        <w:ind w:left="466" w:right="168" w:hanging="15"/>
        <w:rPr>
          <w:sz w:val="24"/>
          <w:szCs w:val="24"/>
        </w:rPr>
      </w:pPr>
      <w:r w:rsidRPr="0015500D">
        <w:rPr>
          <w:sz w:val="24"/>
          <w:szCs w:val="24"/>
        </w:rPr>
        <w:t>описание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части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оборудования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(постройки, сооружения), материала,</w:t>
      </w:r>
      <w:r w:rsidRPr="0015500D">
        <w:rPr>
          <w:spacing w:val="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инструмента, приспо-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собления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 предметов,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которыми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была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нанесена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травма  </w:t>
      </w:r>
      <w:r w:rsidRPr="0015500D">
        <w:rPr>
          <w:spacing w:val="-27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36" o:spid="_x0000_s1239" style="position:absolute;margin-left:77.3pt;margin-top:13.35pt;width:481.75pt;height:.5pt;z-index:-2515742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987" w:right="75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(указать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конкретно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наличие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состояние)</w:t>
      </w:r>
    </w:p>
    <w:p w:rsidR="0041293A" w:rsidRPr="0015500D" w:rsidRDefault="0041293A">
      <w:pPr>
        <w:pStyle w:val="BodyText"/>
        <w:tabs>
          <w:tab w:val="left" w:pos="9786"/>
        </w:tabs>
        <w:spacing w:line="274" w:lineRule="exact"/>
        <w:ind w:left="225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26"/>
          <w:tab w:val="left" w:pos="10163"/>
        </w:tabs>
        <w:spacing w:before="194"/>
        <w:rPr>
          <w:sz w:val="24"/>
          <w:szCs w:val="24"/>
        </w:rPr>
      </w:pPr>
      <w:r w:rsidRPr="0015500D">
        <w:rPr>
          <w:sz w:val="24"/>
          <w:szCs w:val="24"/>
        </w:rPr>
        <w:t>наличие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защитных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ограждений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 средств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безопасности </w:t>
      </w:r>
      <w:r w:rsidRPr="0015500D">
        <w:rPr>
          <w:spacing w:val="18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 w:rsidP="000B449B">
      <w:pPr>
        <w:spacing w:before="14"/>
        <w:ind w:right="340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(блокировок,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</w:t>
      </w:r>
    </w:p>
    <w:p w:rsidR="0041293A" w:rsidRPr="0015500D" w:rsidRDefault="0041293A">
      <w:pPr>
        <w:pStyle w:val="BodyText"/>
        <w:tabs>
          <w:tab w:val="left" w:pos="9800"/>
        </w:tabs>
        <w:spacing w:line="274" w:lineRule="exact"/>
        <w:ind w:left="247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spacing w:before="14"/>
        <w:ind w:left="986" w:right="74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сигнализации,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защитных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экранов,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кожухов,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заземлений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(занулений),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изоляции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проводов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т.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д.)</w:t>
      </w:r>
    </w:p>
    <w:p w:rsidR="0041293A" w:rsidRPr="0015500D" w:rsidRDefault="0041293A">
      <w:pPr>
        <w:pStyle w:val="BodyText"/>
        <w:spacing w:before="8"/>
      </w:pP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11"/>
          <w:tab w:val="left" w:pos="10184"/>
        </w:tabs>
        <w:spacing w:before="0" w:line="261" w:lineRule="auto"/>
        <w:ind w:left="451" w:right="139" w:firstLine="0"/>
        <w:rPr>
          <w:sz w:val="24"/>
          <w:szCs w:val="24"/>
        </w:rPr>
      </w:pPr>
      <w:r w:rsidRPr="0015500D">
        <w:rPr>
          <w:sz w:val="24"/>
          <w:szCs w:val="24"/>
        </w:rPr>
        <w:t>наличие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индивидуальной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защиты,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которыми</w:t>
      </w:r>
      <w:r w:rsidRPr="0015500D">
        <w:rPr>
          <w:spacing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пользовался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ший </w:t>
      </w:r>
      <w:r w:rsidRPr="0015500D">
        <w:rPr>
          <w:spacing w:val="13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 w:rsidP="000B449B">
      <w:pPr>
        <w:ind w:left="2654"/>
        <w:rPr>
          <w:sz w:val="24"/>
          <w:szCs w:val="24"/>
        </w:rPr>
      </w:pPr>
      <w:r w:rsidRPr="0015500D">
        <w:rPr>
          <w:sz w:val="24"/>
          <w:szCs w:val="24"/>
        </w:rPr>
        <w:t>(наличие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сертифицированной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спецодежды,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спецобуви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других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средств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индивидуальной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защиты,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35" o:spid="_x0000_s1240" style="position:absolute;margin-left:76.6pt;margin-top:13.95pt;width:483.9pt;height:.5pt;z-index:-2515732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spacing w:line="127" w:lineRule="exact"/>
        <w:ind w:left="986" w:right="736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соответствие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нормативным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требованиям)</w:t>
      </w:r>
    </w:p>
    <w:p w:rsidR="0041293A" w:rsidRPr="0015500D" w:rsidRDefault="0041293A">
      <w:pPr>
        <w:pStyle w:val="BodyText"/>
        <w:tabs>
          <w:tab w:val="left" w:pos="9843"/>
        </w:tabs>
        <w:spacing w:line="274" w:lineRule="exact"/>
        <w:ind w:left="254"/>
        <w:jc w:val="center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12"/>
          <w:tab w:val="left" w:pos="10184"/>
        </w:tabs>
        <w:spacing w:before="194"/>
        <w:ind w:left="711" w:hanging="261"/>
        <w:rPr>
          <w:sz w:val="24"/>
          <w:szCs w:val="24"/>
        </w:rPr>
      </w:pPr>
      <w:r w:rsidRPr="0015500D">
        <w:rPr>
          <w:sz w:val="24"/>
          <w:szCs w:val="24"/>
        </w:rPr>
        <w:t>наличие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общеобменной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местной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вентиляции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ее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состояние </w:t>
      </w:r>
      <w:r w:rsidRPr="0015500D">
        <w:rPr>
          <w:spacing w:val="20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shape id="AutoShape 34" o:spid="_x0000_s1241" style="position:absolute;margin-left:76.6pt;margin-top:14.7pt;width:483.95pt;height:.5pt;z-index:-251572224;visibility:visible;mso-wrap-distance-left:0;mso-wrap-distance-right:0;mso-position-horizontal-relative:page" coordsize="967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" adj="0,,0" path="m9519,l,,,10r9519,l9519,xm9678,l9529,r-9,l9520,10r9,l967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6044565,186690;0,186690;0,193040;6044565,193040;6044565,186690;6145530,186690;6050915,186690;6045200,186690;6045200,193040;6050915,193040;6145530,193040;6145530,186690" o:connectangles="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026"/>
        </w:tabs>
        <w:spacing w:line="240" w:lineRule="exact"/>
        <w:ind w:left="451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rPr>
          <w:spacing w:val="-24"/>
        </w:rPr>
        <w:t xml:space="preserve"> </w:t>
      </w:r>
      <w:r w:rsidRPr="0015500D">
        <w:t>;</w:t>
      </w:r>
    </w:p>
    <w:p w:rsidR="0041293A" w:rsidRPr="0015500D" w:rsidRDefault="0041293A">
      <w:pPr>
        <w:pStyle w:val="ListParagraph"/>
        <w:numPr>
          <w:ilvl w:val="0"/>
          <w:numId w:val="2"/>
        </w:numPr>
        <w:tabs>
          <w:tab w:val="left" w:pos="711"/>
          <w:tab w:val="left" w:pos="5036"/>
          <w:tab w:val="left" w:pos="10184"/>
        </w:tabs>
        <w:spacing w:before="194"/>
        <w:ind w:left="710"/>
        <w:rPr>
          <w:sz w:val="24"/>
          <w:szCs w:val="24"/>
        </w:rPr>
      </w:pPr>
      <w:r w:rsidRPr="0015500D">
        <w:rPr>
          <w:sz w:val="24"/>
          <w:szCs w:val="24"/>
        </w:rPr>
        <w:t>состояние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освещенности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температуры</w:t>
      </w:r>
      <w:r w:rsidRPr="0015500D">
        <w:rPr>
          <w:sz w:val="24"/>
          <w:szCs w:val="24"/>
        </w:rPr>
        <w:tab/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spacing w:before="14"/>
        <w:ind w:left="5487"/>
        <w:rPr>
          <w:sz w:val="24"/>
          <w:szCs w:val="24"/>
        </w:rPr>
      </w:pPr>
      <w:r w:rsidRPr="0015500D">
        <w:rPr>
          <w:sz w:val="24"/>
          <w:szCs w:val="24"/>
        </w:rPr>
        <w:t>(наличие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приборов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освещения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обогрева помещений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состояние)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33" o:spid="_x0000_s1242" style="position:absolute;margin-left:76.6pt;margin-top:13.95pt;width:483.95pt;height:.5pt;z-index:-251571200;visibility:visible;mso-wrap-distance-left:0;mso-wrap-distance-right:0;mso-position-horizontal-relative:page" coordsize="9679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" adj="0,,0" path="m9534,l,,,10r9534,l9534,xm9544,r-10,l9534,10r10,l9544,xm9678,l9544,r,10l9678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6054090,177165;0,177165;0,183515;6054090,183515;6054090,177165;6060440,177165;6054090,177165;6054090,183515;6060440,183515;6060440,177165;6145530,177165;6060440,177165;6060440,183515;6145530,183515;6145530,177165" o:connectangles="0,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040"/>
        </w:tabs>
        <w:spacing w:line="240" w:lineRule="exact"/>
        <w:ind w:left="451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pStyle w:val="BodyText"/>
        <w:tabs>
          <w:tab w:val="left" w:pos="10184"/>
        </w:tabs>
        <w:spacing w:before="194"/>
        <w:ind w:left="451"/>
      </w:pPr>
      <w:r w:rsidRPr="0015500D">
        <w:t>8)</w:t>
      </w:r>
      <w:r w:rsidRPr="0015500D">
        <w:rPr>
          <w:spacing w:val="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rect id="Rectangle 32" o:spid="_x0000_s1243" style="position:absolute;margin-left:75.85pt;margin-top:14.85pt;width:484.65pt;height:.5pt;z-index:-2515701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0"/>
      </w:pPr>
    </w:p>
    <w:p w:rsidR="0041293A" w:rsidRPr="0015500D" w:rsidRDefault="0041293A">
      <w:pPr>
        <w:pStyle w:val="BodyText"/>
        <w:tabs>
          <w:tab w:val="left" w:pos="10136"/>
        </w:tabs>
        <w:spacing w:before="90"/>
        <w:ind w:left="466"/>
      </w:pPr>
      <w:r w:rsidRPr="0015500D">
        <w:t>В</w:t>
      </w:r>
      <w:r w:rsidRPr="0015500D">
        <w:rPr>
          <w:spacing w:val="-3"/>
        </w:rPr>
        <w:t xml:space="preserve"> </w:t>
      </w:r>
      <w:r w:rsidRPr="0015500D">
        <w:t>ходе</w:t>
      </w:r>
      <w:r w:rsidRPr="0015500D">
        <w:rPr>
          <w:spacing w:val="-1"/>
        </w:rPr>
        <w:t xml:space="preserve"> </w:t>
      </w:r>
      <w:r w:rsidRPr="0015500D">
        <w:t>осмотра</w:t>
      </w:r>
      <w:r w:rsidRPr="0015500D">
        <w:rPr>
          <w:spacing w:val="-1"/>
        </w:rPr>
        <w:t xml:space="preserve"> </w:t>
      </w:r>
      <w:r w:rsidRPr="0015500D">
        <w:t xml:space="preserve">проводилась  </w:t>
      </w:r>
      <w:r w:rsidRPr="0015500D">
        <w:rPr>
          <w:spacing w:val="-2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4"/>
        <w:ind w:left="5823"/>
        <w:rPr>
          <w:sz w:val="24"/>
          <w:szCs w:val="24"/>
        </w:rPr>
      </w:pPr>
      <w:r w:rsidRPr="0015500D">
        <w:rPr>
          <w:sz w:val="24"/>
          <w:szCs w:val="24"/>
        </w:rPr>
        <w:t>(фотосъемка,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видеозапись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т.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п.)</w:t>
      </w:r>
    </w:p>
    <w:p w:rsidR="0041293A" w:rsidRPr="0015500D" w:rsidRDefault="0041293A">
      <w:pPr>
        <w:pStyle w:val="BodyText"/>
        <w:tabs>
          <w:tab w:val="left" w:pos="10136"/>
        </w:tabs>
        <w:spacing w:line="274" w:lineRule="exact"/>
        <w:ind w:left="466"/>
      </w:pPr>
      <w:r w:rsidRPr="0015500D">
        <w:t>С</w:t>
      </w:r>
      <w:r w:rsidRPr="0015500D">
        <w:rPr>
          <w:spacing w:val="-2"/>
        </w:rPr>
        <w:t xml:space="preserve"> </w:t>
      </w:r>
      <w:r w:rsidRPr="0015500D">
        <w:t>места</w:t>
      </w:r>
      <w:r w:rsidRPr="0015500D">
        <w:rPr>
          <w:spacing w:val="-2"/>
        </w:rPr>
        <w:t xml:space="preserve"> </w:t>
      </w:r>
      <w:r w:rsidRPr="0015500D">
        <w:t xml:space="preserve">происшествия изъяты </w:t>
      </w:r>
      <w:r w:rsidRPr="0015500D">
        <w:rPr>
          <w:spacing w:val="26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5" w:line="159" w:lineRule="exact"/>
        <w:ind w:left="4921"/>
        <w:rPr>
          <w:sz w:val="24"/>
          <w:szCs w:val="24"/>
        </w:rPr>
      </w:pPr>
      <w:r w:rsidRPr="0015500D">
        <w:rPr>
          <w:sz w:val="24"/>
          <w:szCs w:val="24"/>
        </w:rPr>
        <w:t>(перечень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индивидуальные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характеристики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изъятых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предметов)</w:t>
      </w:r>
    </w:p>
    <w:p w:rsidR="0041293A" w:rsidRPr="0015500D" w:rsidRDefault="0041293A">
      <w:pPr>
        <w:pStyle w:val="BodyText"/>
        <w:tabs>
          <w:tab w:val="left" w:pos="10136"/>
        </w:tabs>
        <w:spacing w:line="274" w:lineRule="exact"/>
        <w:ind w:left="466"/>
      </w:pPr>
      <w:r w:rsidRPr="0015500D">
        <w:t>К протоколу</w:t>
      </w:r>
      <w:r w:rsidRPr="0015500D">
        <w:rPr>
          <w:spacing w:val="-8"/>
        </w:rPr>
        <w:t xml:space="preserve"> </w:t>
      </w:r>
      <w:r w:rsidRPr="0015500D">
        <w:t xml:space="preserve">осмотра прилагаются </w:t>
      </w:r>
      <w:r w:rsidRPr="0015500D">
        <w:rPr>
          <w:spacing w:val="1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 w:line="159" w:lineRule="exact"/>
        <w:ind w:left="5677"/>
        <w:rPr>
          <w:sz w:val="24"/>
          <w:szCs w:val="24"/>
        </w:rPr>
      </w:pPr>
      <w:r w:rsidRPr="0015500D">
        <w:rPr>
          <w:sz w:val="24"/>
          <w:szCs w:val="24"/>
        </w:rPr>
        <w:t>(схема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фотографии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т.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п.)</w:t>
      </w:r>
    </w:p>
    <w:p w:rsidR="0041293A" w:rsidRPr="0015500D" w:rsidRDefault="0041293A">
      <w:pPr>
        <w:pStyle w:val="BodyText"/>
        <w:tabs>
          <w:tab w:val="left" w:pos="10136"/>
        </w:tabs>
        <w:spacing w:line="274" w:lineRule="exact"/>
        <w:ind w:left="466"/>
      </w:pPr>
      <w:r w:rsidRPr="0015500D">
        <w:t>Перед</w:t>
      </w:r>
      <w:r w:rsidRPr="0015500D">
        <w:rPr>
          <w:spacing w:val="-2"/>
        </w:rPr>
        <w:t xml:space="preserve"> </w:t>
      </w:r>
      <w:r w:rsidRPr="0015500D">
        <w:t>началом,</w:t>
      </w:r>
      <w:r w:rsidRPr="0015500D">
        <w:rPr>
          <w:spacing w:val="-1"/>
        </w:rPr>
        <w:t xml:space="preserve"> </w:t>
      </w:r>
      <w:r w:rsidRPr="0015500D">
        <w:t>в</w:t>
      </w:r>
      <w:r w:rsidRPr="0015500D">
        <w:rPr>
          <w:spacing w:val="-3"/>
        </w:rPr>
        <w:t xml:space="preserve"> </w:t>
      </w:r>
      <w:r w:rsidRPr="0015500D">
        <w:t>ходе</w:t>
      </w:r>
      <w:r w:rsidRPr="0015500D">
        <w:rPr>
          <w:spacing w:val="-2"/>
        </w:rPr>
        <w:t xml:space="preserve"> </w:t>
      </w:r>
      <w:r w:rsidRPr="0015500D">
        <w:t>либо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1"/>
        </w:rPr>
        <w:t xml:space="preserve"> </w:t>
      </w:r>
      <w:r w:rsidRPr="0015500D">
        <w:t>окончании</w:t>
      </w:r>
      <w:r w:rsidRPr="0015500D">
        <w:rPr>
          <w:spacing w:val="-2"/>
        </w:rPr>
        <w:t xml:space="preserve"> </w:t>
      </w:r>
      <w:r w:rsidRPr="0015500D">
        <w:t>осмотра</w:t>
      </w:r>
      <w:r w:rsidRPr="0015500D">
        <w:rPr>
          <w:spacing w:val="-1"/>
        </w:rPr>
        <w:t xml:space="preserve"> </w:t>
      </w:r>
      <w:r w:rsidRPr="0015500D">
        <w:t>от участвующих в</w:t>
      </w:r>
      <w:r w:rsidRPr="0015500D">
        <w:rPr>
          <w:spacing w:val="-4"/>
        </w:rPr>
        <w:t xml:space="preserve"> </w:t>
      </w:r>
      <w:r w:rsidRPr="0015500D">
        <w:t>осмотре</w:t>
      </w:r>
      <w:r w:rsidRPr="0015500D">
        <w:rPr>
          <w:spacing w:val="-1"/>
        </w:rPr>
        <w:t xml:space="preserve"> </w:t>
      </w:r>
      <w:r w:rsidRPr="0015500D">
        <w:t xml:space="preserve">лиц  </w:t>
      </w:r>
      <w:r w:rsidRPr="0015500D">
        <w:rPr>
          <w:spacing w:val="-3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4"/>
      </w:pPr>
      <w:r>
        <w:rPr>
          <w:noProof/>
          <w:lang w:eastAsia="ru-RU"/>
        </w:rPr>
        <w:pict>
          <v:shape id="AutoShape 31" o:spid="_x0000_s1244" style="position:absolute;margin-left:77.3pt;margin-top:14.8pt;width:481.55pt;height:.5pt;z-index:-251569152;visibility:visible;mso-wrap-distance-left:0;mso-wrap-distance-right:0;mso-position-horizontal-relative:page" coordsize="9631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" adj="0,,0" path="m9616,l,,,10r9616,l9616,xm9626,r-10,l9616,10r10,l9626,xm9630,r-4,l9626,10r4,l9630,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6106160,187960;0,187960;0,194310;6106160,194310;6106160,187960;6112510,187960;6106160,187960;6106160,194310;6112510,194310;6112510,187960;6115050,187960;6112510,187960;6112510,194310;6115050,194310;6115050,187960" o:connectangles="0,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 w:rsidP="000B449B">
      <w:pPr>
        <w:ind w:left="987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(их</w:t>
      </w:r>
      <w:r w:rsidRPr="0015500D">
        <w:rPr>
          <w:spacing w:val="-9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процессуальное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положение,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инициалы)</w:t>
      </w:r>
    </w:p>
    <w:p w:rsidR="0041293A" w:rsidRPr="0015500D" w:rsidRDefault="0041293A">
      <w:pPr>
        <w:pStyle w:val="BodyText"/>
        <w:tabs>
          <w:tab w:val="left" w:pos="4740"/>
          <w:tab w:val="left" w:pos="9947"/>
        </w:tabs>
        <w:spacing w:line="274" w:lineRule="exact"/>
        <w:ind w:left="276"/>
        <w:jc w:val="center"/>
      </w:pPr>
      <w:r w:rsidRPr="0015500D">
        <w:t>заявления</w:t>
      </w:r>
      <w:r w:rsidRPr="0015500D">
        <w:rPr>
          <w:u w:val="single"/>
        </w:rPr>
        <w:tab/>
      </w:r>
      <w:r w:rsidRPr="0015500D">
        <w:t>Содержание</w:t>
      </w:r>
      <w:r w:rsidRPr="0015500D">
        <w:rPr>
          <w:spacing w:val="-4"/>
        </w:rPr>
        <w:t xml:space="preserve"> </w:t>
      </w:r>
      <w:r w:rsidRPr="0015500D">
        <w:t xml:space="preserve">заявлений:  </w:t>
      </w:r>
      <w:r w:rsidRPr="0015500D">
        <w:rPr>
          <w:spacing w:val="-1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2455"/>
        <w:rPr>
          <w:sz w:val="24"/>
          <w:szCs w:val="24"/>
        </w:rPr>
      </w:pPr>
      <w:r w:rsidRPr="0015500D">
        <w:rPr>
          <w:sz w:val="24"/>
          <w:szCs w:val="24"/>
        </w:rPr>
        <w:t>(поступили,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поступили)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30" o:spid="_x0000_s1245" style="position:absolute;margin-left:77.3pt;margin-top:14pt;width:480.8pt;height:.5pt;z-index:-25156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9" o:spid="_x0000_s1246" style="position:absolute;margin-left:77.3pt;margin-top:28.25pt;width:480.8pt;height:.5pt;z-index:-25156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phieAIAAPs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8" o:spid="_x0000_s1247" style="position:absolute;margin-left:77.3pt;margin-top:42.55pt;width:480.8pt;height:.5pt;z-index:-25156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qZeAIAAPs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shape id="AutoShape 27" o:spid="_x0000_s1248" style="position:absolute;margin-left:77.3pt;margin-top:56.95pt;width:480.8pt;height:.5pt;z-index:-251565056;visibility:visible;mso-wrap-distance-left:0;mso-wrap-distance-right:0;mso-position-horizontal-relative:page" coordsize="9616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" adj="0,,0" path="m3010,l,,,9r3010,l3010,xm9616,l3020,r-10,l3010,9r10,l9616,9r,-9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1911350,723265;0,723265;0,728980;1911350,728980;1911350,723265;6106160,723265;1917700,723265;1911350,723265;1911350,728980;1917700,728980;6106160,728980;6106160,723265" o:connectangles="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  <w:r>
        <w:rPr>
          <w:noProof/>
          <w:lang w:eastAsia="ru-RU"/>
        </w:rPr>
        <w:pict>
          <v:rect id="Rectangle 26" o:spid="_x0000_s1249" style="position:absolute;margin-left:227.8pt;margin-top:78.05pt;width:330.3pt;height:.5pt;z-index:-2515640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ardwIAAPs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3"/>
      </w:pPr>
    </w:p>
    <w:p w:rsidR="0041293A" w:rsidRPr="0015500D" w:rsidRDefault="0041293A">
      <w:pPr>
        <w:pStyle w:val="BodyText"/>
        <w:spacing w:before="11"/>
      </w:pPr>
    </w:p>
    <w:p w:rsidR="0041293A" w:rsidRPr="0015500D" w:rsidRDefault="0041293A" w:rsidP="000B449B">
      <w:pPr>
        <w:ind w:left="4372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5" o:spid="_x0000_s1250" style="position:absolute;margin-left:227.8pt;margin-top:13.95pt;width:330.3pt;height:.5pt;z-index:-25156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0B449B">
      <w:pPr>
        <w:ind w:left="4111"/>
        <w:rPr>
          <w:sz w:val="24"/>
          <w:szCs w:val="24"/>
        </w:rPr>
      </w:pPr>
      <w:r w:rsidRPr="0015500D">
        <w:rPr>
          <w:sz w:val="24"/>
          <w:szCs w:val="24"/>
        </w:rPr>
        <w:t>(подписи,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иных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участвовавших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происшествия)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24" o:spid="_x0000_s1251" style="position:absolute;margin-left:227.1pt;margin-top:13.95pt;width:331pt;height:.5pt;z-index:-2515619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С</w:t>
      </w:r>
      <w:r w:rsidRPr="0015500D">
        <w:rPr>
          <w:spacing w:val="-3"/>
        </w:rPr>
        <w:t xml:space="preserve"> </w:t>
      </w:r>
      <w:r w:rsidRPr="0015500D">
        <w:t>настоящим</w:t>
      </w:r>
      <w:r w:rsidRPr="0015500D">
        <w:rPr>
          <w:spacing w:val="-3"/>
        </w:rPr>
        <w:t xml:space="preserve"> </w:t>
      </w:r>
      <w:r w:rsidRPr="0015500D">
        <w:t>протоколом</w:t>
      </w:r>
      <w:r w:rsidRPr="0015500D">
        <w:rPr>
          <w:spacing w:val="-3"/>
        </w:rPr>
        <w:t xml:space="preserve"> </w:t>
      </w:r>
      <w:r w:rsidRPr="0015500D">
        <w:t xml:space="preserve">ознакомлены </w:t>
      </w:r>
      <w:r w:rsidRPr="0015500D">
        <w:rPr>
          <w:spacing w:val="-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4"/>
        <w:ind w:left="5352"/>
        <w:rPr>
          <w:sz w:val="24"/>
          <w:szCs w:val="24"/>
        </w:rPr>
      </w:pPr>
      <w:r w:rsidRPr="0015500D">
        <w:rPr>
          <w:sz w:val="24"/>
          <w:szCs w:val="24"/>
        </w:rPr>
        <w:t>(подписи,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участвовавших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Протокол</w:t>
      </w:r>
      <w:r w:rsidRPr="0015500D">
        <w:rPr>
          <w:spacing w:val="-5"/>
        </w:rPr>
        <w:t xml:space="preserve"> </w:t>
      </w:r>
      <w:r w:rsidRPr="0015500D">
        <w:t>прочитан</w:t>
      </w:r>
      <w:r w:rsidRPr="0015500D">
        <w:rPr>
          <w:spacing w:val="-5"/>
        </w:rPr>
        <w:t xml:space="preserve"> </w:t>
      </w:r>
      <w:r w:rsidRPr="0015500D">
        <w:t xml:space="preserve">вслух </w:t>
      </w:r>
      <w:r w:rsidRPr="0015500D">
        <w:rPr>
          <w:spacing w:val="5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 w:rsidP="000B449B">
      <w:pPr>
        <w:spacing w:before="14"/>
        <w:ind w:left="4717"/>
        <w:rPr>
          <w:sz w:val="24"/>
          <w:szCs w:val="24"/>
        </w:rPr>
      </w:pPr>
      <w:r w:rsidRPr="0015500D">
        <w:rPr>
          <w:sz w:val="24"/>
          <w:szCs w:val="24"/>
        </w:rPr>
        <w:t>(подпись,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pStyle w:val="BodyText"/>
        <w:tabs>
          <w:tab w:val="left" w:pos="10139"/>
        </w:tabs>
        <w:spacing w:line="274" w:lineRule="exact"/>
        <w:ind w:left="466"/>
      </w:pPr>
      <w:r w:rsidRPr="0015500D">
        <w:t>Замечания</w:t>
      </w:r>
      <w:r w:rsidRPr="0015500D">
        <w:rPr>
          <w:spacing w:val="-2"/>
        </w:rPr>
        <w:t xml:space="preserve"> </w:t>
      </w:r>
      <w:r w:rsidRPr="0015500D">
        <w:t>к</w:t>
      </w:r>
      <w:r w:rsidRPr="0015500D">
        <w:rPr>
          <w:spacing w:val="-1"/>
        </w:rPr>
        <w:t xml:space="preserve"> </w:t>
      </w:r>
      <w:r w:rsidRPr="0015500D">
        <w:t xml:space="preserve">протоколу </w:t>
      </w:r>
      <w:r w:rsidRPr="0015500D">
        <w:rPr>
          <w:spacing w:val="-3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4834"/>
        <w:rPr>
          <w:sz w:val="24"/>
          <w:szCs w:val="24"/>
        </w:rPr>
      </w:pPr>
      <w:r w:rsidRPr="0015500D">
        <w:rPr>
          <w:sz w:val="24"/>
          <w:szCs w:val="24"/>
        </w:rPr>
        <w:t>(содержание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замечаний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либо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отсутствие)</w:t>
      </w:r>
    </w:p>
    <w:p w:rsidR="0041293A" w:rsidRPr="0015500D" w:rsidRDefault="0041293A">
      <w:pPr>
        <w:pStyle w:val="BodyText"/>
        <w:spacing w:before="1"/>
      </w:pPr>
      <w:r>
        <w:rPr>
          <w:noProof/>
          <w:lang w:eastAsia="ru-RU"/>
        </w:rPr>
        <w:pict>
          <v:rect id="Rectangle 23" o:spid="_x0000_s1252" style="position:absolute;margin-left:77.3pt;margin-top:14.1pt;width:480.9pt;height:.5pt;z-index:-2515609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meeAIAAPs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22" o:spid="_x0000_s1253" style="position:absolute;margin-left:76.6pt;margin-top:28.4pt;width:481.65pt;height:.5pt;z-index:-25155993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TK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BodyText"/>
        <w:tabs>
          <w:tab w:val="left" w:pos="10136"/>
        </w:tabs>
        <w:spacing w:before="90"/>
        <w:ind w:left="466"/>
      </w:pPr>
      <w:r w:rsidRPr="0015500D">
        <w:t>Протокол</w:t>
      </w:r>
      <w:r w:rsidRPr="0015500D">
        <w:rPr>
          <w:spacing w:val="-4"/>
        </w:rPr>
        <w:t xml:space="preserve"> </w:t>
      </w:r>
      <w:r w:rsidRPr="0015500D">
        <w:t xml:space="preserve">составлен </w:t>
      </w:r>
      <w:r w:rsidRPr="0015500D">
        <w:rPr>
          <w:spacing w:val="14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3279"/>
        <w:rPr>
          <w:sz w:val="24"/>
          <w:szCs w:val="24"/>
        </w:rPr>
      </w:pPr>
      <w:r w:rsidRPr="0015500D">
        <w:rPr>
          <w:sz w:val="24"/>
          <w:szCs w:val="24"/>
        </w:rPr>
        <w:t>(должность,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председателя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(члена)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комиссии,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проводившего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осмотр,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дата)</w: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660" w:right="500" w:bottom="860" w:left="1080" w:header="0" w:footer="662" w:gutter="0"/>
          <w:cols w:space="720"/>
        </w:sectPr>
      </w:pPr>
    </w:p>
    <w:p w:rsidR="0041293A" w:rsidRDefault="0041293A" w:rsidP="000B449B">
      <w:pPr>
        <w:spacing w:before="68"/>
        <w:ind w:left="6503" w:right="345" w:firstLine="1435"/>
        <w:jc w:val="right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7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0B449B">
      <w:pPr>
        <w:spacing w:before="68"/>
        <w:ind w:left="6503" w:right="345" w:firstLine="1435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ПОЛОЖЕНИЮ</w:t>
      </w:r>
    </w:p>
    <w:p w:rsidR="0041293A" w:rsidRPr="00B40407" w:rsidRDefault="0041293A" w:rsidP="000B449B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pStyle w:val="BodyText"/>
        <w:spacing w:before="1"/>
      </w:pPr>
    </w:p>
    <w:p w:rsidR="0041293A" w:rsidRPr="0015500D" w:rsidRDefault="0041293A">
      <w:pPr>
        <w:pStyle w:val="BodyText"/>
        <w:ind w:right="345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8</w:t>
      </w:r>
    </w:p>
    <w:p w:rsidR="0041293A" w:rsidRPr="007101B0" w:rsidRDefault="0041293A" w:rsidP="007101B0">
      <w:pPr>
        <w:spacing w:before="3"/>
        <w:ind w:left="6090" w:right="334" w:firstLine="1176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>
      <w:pPr>
        <w:pStyle w:val="BodyText"/>
        <w:rPr>
          <w:i/>
        </w:rPr>
      </w:pPr>
    </w:p>
    <w:p w:rsidR="0041293A" w:rsidRPr="0015500D" w:rsidRDefault="0041293A">
      <w:pPr>
        <w:pStyle w:val="BodyText"/>
        <w:spacing w:before="2"/>
        <w:rPr>
          <w:i/>
        </w:rPr>
      </w:pPr>
    </w:p>
    <w:p w:rsidR="0041293A" w:rsidRPr="0015500D" w:rsidRDefault="0041293A">
      <w:pPr>
        <w:spacing w:before="1" w:line="322" w:lineRule="exact"/>
        <w:ind w:left="947" w:right="887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С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О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Б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Щ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</w:t>
      </w:r>
      <w:r w:rsidRPr="0015500D">
        <w:rPr>
          <w:b/>
          <w:spacing w:val="-30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Е</w:t>
      </w:r>
    </w:p>
    <w:p w:rsidR="0041293A" w:rsidRPr="0015500D" w:rsidRDefault="0041293A">
      <w:pPr>
        <w:ind w:left="1905" w:right="1799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о последствиях несчастного случая на производстве</w:t>
      </w:r>
      <w:r w:rsidRPr="0015500D">
        <w:rPr>
          <w:b/>
          <w:spacing w:val="-67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и</w:t>
      </w:r>
      <w:r w:rsidRPr="0015500D">
        <w:rPr>
          <w:b/>
          <w:spacing w:val="-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принятых мерах</w:t>
      </w:r>
    </w:p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spacing w:before="5"/>
        <w:rPr>
          <w:b/>
        </w:rPr>
      </w:pPr>
    </w:p>
    <w:p w:rsidR="0041293A" w:rsidRPr="0015500D" w:rsidRDefault="0041293A">
      <w:pPr>
        <w:pStyle w:val="BodyText"/>
        <w:tabs>
          <w:tab w:val="left" w:pos="10213"/>
        </w:tabs>
        <w:ind w:left="466"/>
      </w:pPr>
      <w:r w:rsidRPr="0015500D">
        <w:t>Несчастный</w:t>
      </w:r>
      <w:r w:rsidRPr="0015500D">
        <w:rPr>
          <w:spacing w:val="-4"/>
        </w:rPr>
        <w:t xml:space="preserve"> </w:t>
      </w:r>
      <w:r w:rsidRPr="0015500D">
        <w:t>случай</w:t>
      </w:r>
      <w:r w:rsidRPr="0015500D">
        <w:rPr>
          <w:spacing w:val="-3"/>
        </w:rPr>
        <w:t xml:space="preserve"> </w:t>
      </w:r>
      <w:r w:rsidRPr="0015500D">
        <w:t>на</w:t>
      </w:r>
      <w:r w:rsidRPr="0015500D">
        <w:rPr>
          <w:spacing w:val="-5"/>
        </w:rPr>
        <w:t xml:space="preserve"> </w:t>
      </w:r>
      <w:r w:rsidRPr="0015500D">
        <w:t>производстве,</w:t>
      </w:r>
      <w:r w:rsidRPr="0015500D">
        <w:rPr>
          <w:spacing w:val="-3"/>
        </w:rPr>
        <w:t xml:space="preserve"> </w:t>
      </w:r>
      <w:r w:rsidRPr="0015500D">
        <w:t xml:space="preserve">происшедший </w:t>
      </w:r>
      <w:r w:rsidRPr="0015500D">
        <w:rPr>
          <w:spacing w:val="12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 w:line="159" w:lineRule="exact"/>
        <w:ind w:right="1521"/>
        <w:jc w:val="right"/>
        <w:rPr>
          <w:sz w:val="24"/>
          <w:szCs w:val="24"/>
        </w:rPr>
      </w:pPr>
      <w:r w:rsidRPr="0015500D">
        <w:rPr>
          <w:sz w:val="24"/>
          <w:szCs w:val="24"/>
        </w:rPr>
        <w:t>(дата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>
      <w:pPr>
        <w:pStyle w:val="BodyText"/>
        <w:tabs>
          <w:tab w:val="left" w:pos="10213"/>
        </w:tabs>
        <w:spacing w:line="274" w:lineRule="exact"/>
        <w:ind w:left="466"/>
      </w:pPr>
      <w:r w:rsidRPr="0015500D">
        <w:t xml:space="preserve">с  </w:t>
      </w:r>
      <w:r w:rsidRPr="0015500D">
        <w:rPr>
          <w:spacing w:val="-2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7" w:line="159" w:lineRule="exact"/>
        <w:ind w:left="986" w:right="429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пострадавшего)</w:t>
      </w:r>
    </w:p>
    <w:p w:rsidR="0041293A" w:rsidRPr="0015500D" w:rsidRDefault="0041293A">
      <w:pPr>
        <w:pStyle w:val="BodyText"/>
        <w:tabs>
          <w:tab w:val="left" w:pos="4217"/>
          <w:tab w:val="left" w:pos="10213"/>
        </w:tabs>
        <w:spacing w:line="274" w:lineRule="exact"/>
        <w:ind w:left="466"/>
      </w:pPr>
      <w:r w:rsidRPr="0015500D">
        <w:t>работающим(ей),</w:t>
      </w:r>
      <w:r w:rsidRPr="0015500D">
        <w:rPr>
          <w:spacing w:val="-6"/>
        </w:rPr>
        <w:t xml:space="preserve"> </w:t>
      </w:r>
      <w:r w:rsidRPr="0015500D">
        <w:t>работавшим(ей)</w:t>
      </w:r>
      <w:r w:rsidRPr="0015500D">
        <w:tab/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5540"/>
        <w:rPr>
          <w:sz w:val="24"/>
          <w:szCs w:val="24"/>
        </w:rPr>
      </w:pPr>
      <w:r w:rsidRPr="0015500D">
        <w:rPr>
          <w:sz w:val="24"/>
          <w:szCs w:val="24"/>
        </w:rPr>
        <w:t>(профессия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(должность)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работы:</w:t>
      </w:r>
    </w:p>
    <w:p w:rsidR="0041293A" w:rsidRPr="0015500D" w:rsidRDefault="0041293A" w:rsidP="00DA73D9">
      <w:pPr>
        <w:pStyle w:val="BodyText"/>
        <w:spacing w:before="10"/>
      </w:pPr>
      <w:r>
        <w:rPr>
          <w:noProof/>
          <w:lang w:eastAsia="ru-RU"/>
        </w:rPr>
        <w:pict>
          <v:rect id="Rectangle 21" o:spid="_x0000_s1254" style="position:absolute;margin-left:77.3pt;margin-top:13.95pt;width:484.65pt;height:.5pt;z-index:-2515589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VFeAIAAPs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" fillcolor="black" stroked="f">
            <w10:wrap type="topAndBottom" anchorx="page"/>
          </v:rect>
        </w:pict>
      </w:r>
    </w:p>
    <w:p w:rsidR="0041293A" w:rsidRPr="0015500D" w:rsidRDefault="0041293A" w:rsidP="00DA73D9">
      <w:pPr>
        <w:ind w:left="986" w:right="689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наименование,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нахождения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юридический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адрес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27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</w:t>
      </w:r>
      <w:r w:rsidRPr="0015500D">
        <w:rPr>
          <w:spacing w:val="3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</w:t>
      </w:r>
    </w:p>
    <w:p w:rsidR="0041293A" w:rsidRPr="0015500D" w:rsidRDefault="0041293A" w:rsidP="00DA73D9">
      <w:pPr>
        <w:pStyle w:val="BodyText"/>
        <w:spacing w:before="10"/>
      </w:pPr>
      <w:r>
        <w:rPr>
          <w:noProof/>
          <w:lang w:eastAsia="ru-RU"/>
        </w:rPr>
        <w:pict>
          <v:rect id="Rectangle 20" o:spid="_x0000_s1255" style="position:absolute;margin-left:77.3pt;margin-top:13.95pt;width:484.65pt;height:.5pt;z-index:-251557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 w:rsidP="00DA73D9">
      <w:pPr>
        <w:ind w:left="770"/>
        <w:rPr>
          <w:sz w:val="24"/>
          <w:szCs w:val="24"/>
        </w:rPr>
      </w:pP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регистрационные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данные,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индивидуальный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определенный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результатам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специальной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оценки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shape id="AutoShape 19" o:spid="_x0000_s1256" style="position:absolute;margin-left:77.3pt;margin-top:13.95pt;width:484.65pt;height:.5pt;z-index:-251556864;visibility:visible;mso-wrap-distance-left:0;mso-wrap-distance-right:0;mso-position-horizontal-relative:page" coordsize="9693,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" adj="0,,0" path="m8848,l,,,10r8848,l8848,xm9558,r-9,l8858,r-10,l8848,10r10,l9549,10r9,l9558,xm9693,l9558,r,10l9693,10r,-10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5618480,177165;0,177165;0,183515;5618480,183515;5618480,177165;6069330,177165;6063615,177165;5624830,177165;5624830,177165;5618480,177165;5618480,183515;5624830,183515;5624830,183515;6063615,183515;6069330,183515;6069330,177165;6155055,177165;6069330,177165;6069330,183515;6155055,183515;6155055,177165" o:connectangles="0,0,0,0,0,0,0,0,0,0,0,0,0,0,0,0,0,0,0,0,0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41293A" w:rsidRPr="0015500D" w:rsidRDefault="0041293A">
      <w:pPr>
        <w:pStyle w:val="BodyText"/>
        <w:tabs>
          <w:tab w:val="left" w:pos="10069"/>
        </w:tabs>
        <w:spacing w:line="242" w:lineRule="exact"/>
        <w:ind w:left="466"/>
      </w:pPr>
      <w:r w:rsidRPr="0015500D">
        <w:t>Данный</w:t>
      </w:r>
      <w:r w:rsidRPr="0015500D">
        <w:rPr>
          <w:spacing w:val="-2"/>
        </w:rPr>
        <w:t xml:space="preserve"> </w:t>
      </w:r>
      <w:r w:rsidRPr="0015500D">
        <w:t>несчастный</w:t>
      </w:r>
      <w:r w:rsidRPr="0015500D">
        <w:rPr>
          <w:spacing w:val="-2"/>
        </w:rPr>
        <w:t xml:space="preserve"> </w:t>
      </w:r>
      <w:r w:rsidRPr="0015500D">
        <w:t>случай</w:t>
      </w:r>
      <w:r w:rsidRPr="0015500D">
        <w:rPr>
          <w:spacing w:val="-2"/>
        </w:rPr>
        <w:t xml:space="preserve"> </w:t>
      </w:r>
      <w:r w:rsidRPr="0015500D">
        <w:t>оформлен</w:t>
      </w:r>
      <w:r w:rsidRPr="0015500D">
        <w:rPr>
          <w:spacing w:val="-2"/>
        </w:rPr>
        <w:t xml:space="preserve"> </w:t>
      </w:r>
      <w:r w:rsidRPr="0015500D">
        <w:t>актом</w:t>
      </w:r>
      <w:r w:rsidRPr="0015500D">
        <w:rPr>
          <w:spacing w:val="-2"/>
        </w:rPr>
        <w:t xml:space="preserve"> </w:t>
      </w:r>
      <w:r w:rsidRPr="0015500D">
        <w:t>о</w:t>
      </w:r>
      <w:r w:rsidRPr="0015500D">
        <w:rPr>
          <w:spacing w:val="-2"/>
        </w:rPr>
        <w:t xml:space="preserve"> </w:t>
      </w:r>
      <w:r w:rsidRPr="0015500D">
        <w:t>несчастном</w:t>
      </w:r>
      <w:r w:rsidRPr="0015500D">
        <w:rPr>
          <w:spacing w:val="-3"/>
        </w:rPr>
        <w:t xml:space="preserve"> </w:t>
      </w:r>
      <w:r w:rsidRPr="0015500D">
        <w:t>случае</w:t>
      </w:r>
      <w:r w:rsidRPr="0015500D">
        <w:rPr>
          <w:spacing w:val="-3"/>
        </w:rPr>
        <w:t xml:space="preserve"> </w:t>
      </w:r>
      <w:r w:rsidRPr="0015500D">
        <w:t>на</w:t>
      </w:r>
      <w:r w:rsidRPr="0015500D">
        <w:rPr>
          <w:spacing w:val="-1"/>
        </w:rPr>
        <w:t xml:space="preserve"> </w:t>
      </w:r>
      <w:r w:rsidRPr="0015500D">
        <w:t>производстве</w:t>
      </w:r>
      <w:r w:rsidRPr="0015500D">
        <w:rPr>
          <w:spacing w:val="-3"/>
        </w:rPr>
        <w:t xml:space="preserve"> </w:t>
      </w:r>
      <w:r w:rsidRPr="0015500D">
        <w:t>№</w:t>
      </w:r>
      <w:r w:rsidRPr="0015500D">
        <w:rPr>
          <w:u w:val="single"/>
        </w:rPr>
        <w:tab/>
      </w:r>
      <w:r w:rsidRPr="0015500D">
        <w:t>,</w:t>
      </w:r>
    </w:p>
    <w:p w:rsidR="0041293A" w:rsidRPr="0015500D" w:rsidRDefault="0041293A">
      <w:pPr>
        <w:pStyle w:val="BodyText"/>
        <w:tabs>
          <w:tab w:val="left" w:pos="2844"/>
          <w:tab w:val="left" w:pos="4918"/>
          <w:tab w:val="left" w:pos="5646"/>
          <w:tab w:val="left" w:pos="10213"/>
        </w:tabs>
        <w:spacing w:before="9"/>
        <w:ind w:left="466"/>
      </w:pPr>
      <w:r w:rsidRPr="0015500D">
        <w:t xml:space="preserve">утвержденным  </w:t>
      </w:r>
      <w:r w:rsidRPr="0015500D">
        <w:rPr>
          <w:spacing w:val="1"/>
        </w:rPr>
        <w:t xml:space="preserve"> </w:t>
      </w:r>
      <w:r w:rsidRPr="0015500D">
        <w:t>«</w:t>
      </w:r>
      <w:r w:rsidRPr="0015500D">
        <w:rPr>
          <w:u w:val="single"/>
        </w:rPr>
        <w:tab/>
      </w:r>
      <w:r w:rsidRPr="0015500D">
        <w:t>»</w:t>
      </w:r>
      <w:r w:rsidRPr="0015500D">
        <w:rPr>
          <w:u w:val="single"/>
        </w:rPr>
        <w:tab/>
      </w:r>
      <w:r w:rsidRPr="0015500D">
        <w:t>20</w:t>
      </w:r>
      <w:r w:rsidRPr="0015500D">
        <w:rPr>
          <w:u w:val="single"/>
        </w:rPr>
        <w:tab/>
      </w:r>
      <w:r w:rsidRPr="0015500D">
        <w:t xml:space="preserve">г.  </w:t>
      </w:r>
      <w:r w:rsidRPr="0015500D">
        <w:rPr>
          <w:spacing w:val="-1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18" o:spid="_x0000_s1257" style="position:absolute;margin-left:77.3pt;margin-top:14.7pt;width:485.1pt;height:.5pt;z-index:-251555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DA73D9">
      <w:pPr>
        <w:ind w:left="987" w:right="69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(должность,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утвердившего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производстве)</w:t>
      </w:r>
    </w:p>
    <w:p w:rsidR="0041293A" w:rsidRPr="0015500D" w:rsidRDefault="0041293A">
      <w:pPr>
        <w:pStyle w:val="BodyText"/>
        <w:spacing w:before="2"/>
      </w:pPr>
    </w:p>
    <w:p w:rsidR="0041293A" w:rsidRPr="0015500D" w:rsidRDefault="0041293A">
      <w:pPr>
        <w:pStyle w:val="11"/>
        <w:spacing w:before="90"/>
      </w:pPr>
      <w:r w:rsidRPr="0015500D">
        <w:t>Последствия</w:t>
      </w:r>
      <w:r w:rsidRPr="0015500D">
        <w:rPr>
          <w:spacing w:val="-2"/>
        </w:rPr>
        <w:t xml:space="preserve"> </w:t>
      </w:r>
      <w:r w:rsidRPr="0015500D">
        <w:t>несчастного</w:t>
      </w:r>
      <w:r w:rsidRPr="0015500D">
        <w:rPr>
          <w:spacing w:val="-2"/>
        </w:rPr>
        <w:t xml:space="preserve"> </w:t>
      </w:r>
      <w:r w:rsidRPr="0015500D">
        <w:t>случая</w:t>
      </w:r>
      <w:r w:rsidRPr="0015500D">
        <w:rPr>
          <w:spacing w:val="-2"/>
        </w:rPr>
        <w:t xml:space="preserve"> </w:t>
      </w:r>
      <w:r w:rsidRPr="0015500D">
        <w:t>на</w:t>
      </w:r>
      <w:r w:rsidRPr="0015500D">
        <w:rPr>
          <w:spacing w:val="-2"/>
        </w:rPr>
        <w:t xml:space="preserve"> </w:t>
      </w:r>
      <w:r w:rsidRPr="0015500D">
        <w:t>производстве:</w:t>
      </w:r>
    </w:p>
    <w:p w:rsidR="0041293A" w:rsidRPr="0015500D" w:rsidRDefault="0041293A">
      <w:pPr>
        <w:pStyle w:val="BodyText"/>
        <w:spacing w:before="7"/>
        <w:rPr>
          <w:b/>
        </w:rPr>
      </w:pP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1"/>
        </w:tabs>
        <w:spacing w:before="0"/>
        <w:ind w:right="355" w:firstLine="0"/>
        <w:rPr>
          <w:sz w:val="24"/>
          <w:szCs w:val="24"/>
        </w:rPr>
      </w:pPr>
      <w:r w:rsidRPr="0015500D">
        <w:rPr>
          <w:sz w:val="24"/>
          <w:szCs w:val="24"/>
        </w:rPr>
        <w:t>пострадавший выздоровел; переведен на другую работу; установлена инвалидность III, II,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I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групп;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sz w:val="24"/>
          <w:szCs w:val="24"/>
        </w:rPr>
        <w:t>умер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(нужное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подчеркнуть);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26"/>
          <w:tab w:val="left" w:pos="10153"/>
        </w:tabs>
        <w:spacing w:before="0"/>
        <w:ind w:left="726"/>
        <w:rPr>
          <w:sz w:val="24"/>
          <w:szCs w:val="24"/>
        </w:rPr>
      </w:pPr>
      <w:r w:rsidRPr="0015500D">
        <w:rPr>
          <w:sz w:val="24"/>
          <w:szCs w:val="24"/>
        </w:rPr>
        <w:t>окончательный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диагноз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(справке)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лечебного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учреждения </w:t>
      </w:r>
      <w:r w:rsidRPr="0015500D">
        <w:rPr>
          <w:spacing w:val="18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17" o:spid="_x0000_s1258" style="position:absolute;margin-left:77.3pt;margin-top:14.7pt;width:481.65pt;height:.5pt;z-index:-251554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4rdw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" fillcolor="black" stroked="f">
            <w10:wrap type="topAndBottom" anchorx="page"/>
          </v:rect>
        </w:pict>
      </w:r>
    </w:p>
    <w:p w:rsidR="0041293A" w:rsidRPr="0015500D" w:rsidRDefault="0041293A" w:rsidP="00DA73D9">
      <w:pPr>
        <w:ind w:left="987" w:right="75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(при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смертельным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исходом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—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заключению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органа</w:t>
      </w:r>
    </w:p>
    <w:p w:rsidR="0041293A" w:rsidRPr="0015500D" w:rsidRDefault="0041293A">
      <w:pPr>
        <w:pStyle w:val="BodyText"/>
        <w:tabs>
          <w:tab w:val="left" w:pos="10009"/>
        </w:tabs>
        <w:spacing w:line="274" w:lineRule="exact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 w:rsidP="00DA73D9">
      <w:pPr>
        <w:spacing w:before="16"/>
        <w:ind w:left="987" w:right="75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судебно-медицинской</w:t>
      </w:r>
      <w:r w:rsidRPr="0015500D">
        <w:rPr>
          <w:spacing w:val="-8"/>
          <w:sz w:val="24"/>
          <w:szCs w:val="24"/>
        </w:rPr>
        <w:t xml:space="preserve"> </w:t>
      </w:r>
      <w:r w:rsidRPr="0015500D">
        <w:rPr>
          <w:sz w:val="24"/>
          <w:szCs w:val="24"/>
        </w:rPr>
        <w:t>экспертизы)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26"/>
          <w:tab w:val="left" w:pos="3629"/>
          <w:tab w:val="left" w:pos="5463"/>
          <w:tab w:val="left" w:pos="6205"/>
          <w:tab w:val="left" w:pos="7366"/>
          <w:tab w:val="left" w:pos="9212"/>
          <w:tab w:val="left" w:pos="9452"/>
          <w:tab w:val="left" w:pos="9901"/>
        </w:tabs>
        <w:spacing w:before="0" w:line="247" w:lineRule="auto"/>
        <w:ind w:right="223" w:firstLine="14"/>
        <w:rPr>
          <w:sz w:val="24"/>
          <w:szCs w:val="24"/>
        </w:rPr>
      </w:pPr>
      <w:r w:rsidRPr="0015500D">
        <w:rPr>
          <w:sz w:val="24"/>
          <w:szCs w:val="24"/>
        </w:rPr>
        <w:t>продолжительность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временной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нетрудоспособности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пострадавшего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дней.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Освобожден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работы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  «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»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20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г.</w:t>
      </w:r>
      <w:r w:rsidRPr="0015500D">
        <w:rPr>
          <w:spacing w:val="9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 «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»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20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г.</w:t>
      </w:r>
    </w:p>
    <w:p w:rsidR="0041293A" w:rsidRPr="0015500D" w:rsidRDefault="0041293A">
      <w:pPr>
        <w:pStyle w:val="BodyText"/>
        <w:spacing w:before="1"/>
        <w:ind w:left="451" w:right="1041"/>
      </w:pPr>
      <w:r w:rsidRPr="0015500D">
        <w:t>Продолжительность выполнения другой работы (в случае перевода пострадавшего на</w:t>
      </w:r>
      <w:r w:rsidRPr="0015500D">
        <w:rPr>
          <w:spacing w:val="-57"/>
        </w:rPr>
        <w:t xml:space="preserve"> </w:t>
      </w:r>
      <w:r w:rsidRPr="0015500D">
        <w:t>другую</w:t>
      </w:r>
    </w:p>
    <w:p w:rsidR="0041293A" w:rsidRPr="0015500D" w:rsidRDefault="0041293A">
      <w:pPr>
        <w:pStyle w:val="BodyText"/>
        <w:tabs>
          <w:tab w:val="left" w:pos="3811"/>
        </w:tabs>
        <w:spacing w:before="24"/>
        <w:ind w:left="466"/>
      </w:pPr>
      <w:r w:rsidRPr="0015500D">
        <w:t>работу)</w:t>
      </w:r>
      <w:r w:rsidRPr="0015500D">
        <w:rPr>
          <w:u w:val="single"/>
        </w:rPr>
        <w:tab/>
      </w:r>
      <w:r w:rsidRPr="0015500D">
        <w:t>рабочих дней;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1"/>
          <w:tab w:val="left" w:pos="9565"/>
        </w:tabs>
        <w:spacing w:before="70" w:line="259" w:lineRule="auto"/>
        <w:ind w:left="466" w:right="243" w:hanging="15"/>
        <w:rPr>
          <w:sz w:val="24"/>
          <w:szCs w:val="24"/>
        </w:rPr>
      </w:pPr>
      <w:r w:rsidRPr="0015500D">
        <w:rPr>
          <w:sz w:val="24"/>
          <w:szCs w:val="24"/>
        </w:rPr>
        <w:t>стоимость</w:t>
      </w:r>
      <w:r w:rsidRPr="0015500D">
        <w:rPr>
          <w:spacing w:val="35"/>
          <w:sz w:val="24"/>
          <w:szCs w:val="24"/>
        </w:rPr>
        <w:t xml:space="preserve"> </w:t>
      </w:r>
      <w:r w:rsidRPr="0015500D">
        <w:rPr>
          <w:sz w:val="24"/>
          <w:szCs w:val="24"/>
        </w:rPr>
        <w:t>испорченного</w:t>
      </w:r>
      <w:r w:rsidRPr="0015500D">
        <w:rPr>
          <w:spacing w:val="35"/>
          <w:sz w:val="24"/>
          <w:szCs w:val="24"/>
        </w:rPr>
        <w:t xml:space="preserve"> </w:t>
      </w:r>
      <w:r w:rsidRPr="0015500D">
        <w:rPr>
          <w:sz w:val="24"/>
          <w:szCs w:val="24"/>
        </w:rPr>
        <w:t>оборудования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инструмента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результате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руб.;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1"/>
          <w:tab w:val="left" w:pos="9565"/>
        </w:tabs>
        <w:spacing w:before="0" w:line="261" w:lineRule="auto"/>
        <w:ind w:left="466" w:right="243" w:hanging="15"/>
        <w:rPr>
          <w:sz w:val="24"/>
          <w:szCs w:val="24"/>
        </w:rPr>
      </w:pPr>
      <w:r w:rsidRPr="0015500D">
        <w:rPr>
          <w:sz w:val="24"/>
          <w:szCs w:val="24"/>
        </w:rPr>
        <w:t>стоимость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разрушенных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зданий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сооружений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результате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8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7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водстве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руб.;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2"/>
        </w:tabs>
        <w:spacing w:before="0" w:line="260" w:lineRule="exact"/>
        <w:ind w:left="711" w:hanging="261"/>
        <w:rPr>
          <w:sz w:val="24"/>
          <w:szCs w:val="24"/>
        </w:rPr>
      </w:pPr>
      <w:r w:rsidRPr="0015500D">
        <w:rPr>
          <w:sz w:val="24"/>
          <w:szCs w:val="24"/>
        </w:rPr>
        <w:t>сумма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прочих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расходов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(на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проведение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экспертиз,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исследований,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оформление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материалов</w:t>
      </w:r>
    </w:p>
    <w:p w:rsidR="0041293A" w:rsidRPr="0015500D" w:rsidRDefault="0041293A">
      <w:pPr>
        <w:pStyle w:val="BodyText"/>
        <w:tabs>
          <w:tab w:val="left" w:pos="9565"/>
        </w:tabs>
        <w:spacing w:before="11"/>
        <w:ind w:left="466"/>
      </w:pPr>
      <w:r w:rsidRPr="0015500D">
        <w:t>и др.)</w:t>
      </w:r>
      <w:r w:rsidRPr="0015500D">
        <w:rPr>
          <w:u w:val="single"/>
        </w:rPr>
        <w:tab/>
      </w:r>
      <w:r w:rsidRPr="0015500D">
        <w:t>руб.;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1"/>
        </w:tabs>
        <w:spacing w:before="10"/>
        <w:ind w:left="710"/>
        <w:rPr>
          <w:sz w:val="24"/>
          <w:szCs w:val="24"/>
        </w:rPr>
      </w:pPr>
      <w:r w:rsidRPr="0015500D">
        <w:rPr>
          <w:sz w:val="24"/>
          <w:szCs w:val="24"/>
        </w:rPr>
        <w:t>суммарный</w:t>
      </w:r>
      <w:r w:rsidRPr="0015500D">
        <w:rPr>
          <w:spacing w:val="50"/>
          <w:sz w:val="24"/>
          <w:szCs w:val="24"/>
        </w:rPr>
        <w:t xml:space="preserve"> </w:t>
      </w:r>
      <w:r w:rsidRPr="0015500D">
        <w:rPr>
          <w:sz w:val="24"/>
          <w:szCs w:val="24"/>
        </w:rPr>
        <w:t>материальный</w:t>
      </w:r>
      <w:r w:rsidRPr="0015500D">
        <w:rPr>
          <w:spacing w:val="52"/>
          <w:sz w:val="24"/>
          <w:szCs w:val="24"/>
        </w:rPr>
        <w:t xml:space="preserve"> </w:t>
      </w:r>
      <w:r w:rsidRPr="0015500D">
        <w:rPr>
          <w:sz w:val="24"/>
          <w:szCs w:val="24"/>
        </w:rPr>
        <w:t>ущерб</w:t>
      </w:r>
      <w:r w:rsidRPr="0015500D">
        <w:rPr>
          <w:spacing w:val="50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50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последствий</w:t>
      </w:r>
      <w:r w:rsidRPr="0015500D">
        <w:rPr>
          <w:spacing w:val="5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49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</w:t>
      </w:r>
      <w:r w:rsidRPr="0015500D">
        <w:rPr>
          <w:spacing w:val="50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48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</w:p>
    <w:p w:rsidR="0041293A" w:rsidRPr="0015500D" w:rsidRDefault="0041293A">
      <w:pPr>
        <w:pStyle w:val="BodyText"/>
        <w:tabs>
          <w:tab w:val="left" w:pos="9565"/>
        </w:tabs>
        <w:spacing w:before="21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руб.;</w:t>
      </w:r>
    </w:p>
    <w:p w:rsidR="0041293A" w:rsidRDefault="0041293A" w:rsidP="00DA73D9">
      <w:pPr>
        <w:spacing w:before="17"/>
        <w:ind w:left="986" w:right="76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(сумма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строк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4—7)</w:t>
      </w:r>
    </w:p>
    <w:p w:rsidR="0041293A" w:rsidRPr="0015500D" w:rsidRDefault="0041293A" w:rsidP="00DA73D9">
      <w:pPr>
        <w:spacing w:before="17"/>
        <w:ind w:left="986" w:right="76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35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назначении</w:t>
      </w:r>
      <w:r w:rsidRPr="0015500D">
        <w:rPr>
          <w:spacing w:val="36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ежемесячных</w:t>
      </w:r>
      <w:r w:rsidRPr="0015500D">
        <w:rPr>
          <w:spacing w:val="36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выплат</w:t>
      </w:r>
      <w:r w:rsidRPr="0015500D">
        <w:rPr>
          <w:spacing w:val="4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пострадавшему</w:t>
      </w:r>
      <w:r w:rsidRPr="0015500D">
        <w:rPr>
          <w:spacing w:val="32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3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возмещение</w:t>
      </w:r>
      <w:r w:rsidRPr="0015500D">
        <w:rPr>
          <w:spacing w:val="34"/>
          <w:sz w:val="24"/>
          <w:szCs w:val="24"/>
        </w:rPr>
        <w:t xml:space="preserve"> </w:t>
      </w:r>
      <w:r w:rsidRPr="0015500D">
        <w:rPr>
          <w:sz w:val="24"/>
          <w:szCs w:val="24"/>
        </w:rPr>
        <w:t>вреда</w:t>
      </w:r>
    </w:p>
    <w:p w:rsidR="0041293A" w:rsidRPr="0015500D" w:rsidRDefault="0041293A">
      <w:pPr>
        <w:tabs>
          <w:tab w:val="left" w:pos="9638"/>
        </w:tabs>
        <w:spacing w:before="25"/>
        <w:ind w:left="149"/>
        <w:jc w:val="center"/>
        <w:rPr>
          <w:sz w:val="24"/>
          <w:szCs w:val="24"/>
        </w:rPr>
      </w:pPr>
      <w:r w:rsidRPr="0015500D">
        <w:rPr>
          <w:w w:val="99"/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  <w:r w:rsidRPr="0015500D">
        <w:rPr>
          <w:sz w:val="24"/>
          <w:szCs w:val="24"/>
        </w:rPr>
        <w:t>;</w:t>
      </w:r>
    </w:p>
    <w:p w:rsidR="0041293A" w:rsidRPr="0015500D" w:rsidRDefault="0041293A">
      <w:pPr>
        <w:spacing w:before="13"/>
        <w:ind w:left="971" w:right="88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(дата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приказа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(распоряжения)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страховщика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назначении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размер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сумм)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711"/>
          <w:tab w:val="left" w:pos="10153"/>
        </w:tabs>
        <w:spacing w:before="56" w:line="259" w:lineRule="auto"/>
        <w:ind w:left="466" w:right="170" w:hanging="15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10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назначении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ежемесячных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выплат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лицам,</w:t>
      </w:r>
      <w:r w:rsidRPr="0015500D">
        <w:rPr>
          <w:spacing w:val="9"/>
          <w:sz w:val="24"/>
          <w:szCs w:val="24"/>
        </w:rPr>
        <w:t xml:space="preserve"> </w:t>
      </w:r>
      <w:r w:rsidRPr="0015500D">
        <w:rPr>
          <w:sz w:val="24"/>
          <w:szCs w:val="24"/>
        </w:rPr>
        <w:t>имеющим</w:t>
      </w:r>
      <w:r w:rsidRPr="0015500D">
        <w:rPr>
          <w:spacing w:val="10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право</w:t>
      </w:r>
      <w:r w:rsidRPr="0015500D">
        <w:rPr>
          <w:spacing w:val="10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12"/>
          <w:sz w:val="24"/>
          <w:szCs w:val="24"/>
        </w:rPr>
        <w:t xml:space="preserve"> </w:t>
      </w:r>
      <w:r w:rsidRPr="0015500D">
        <w:rPr>
          <w:sz w:val="24"/>
          <w:szCs w:val="24"/>
        </w:rPr>
        <w:t>их</w:t>
      </w:r>
      <w:r w:rsidRPr="0015500D">
        <w:rPr>
          <w:spacing w:val="11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получе-</w:t>
      </w:r>
      <w:r w:rsidRPr="0015500D">
        <w:rPr>
          <w:spacing w:val="1"/>
          <w:sz w:val="24"/>
          <w:szCs w:val="24"/>
        </w:rPr>
        <w:t xml:space="preserve"> </w:t>
      </w:r>
      <w:r w:rsidRPr="0015500D">
        <w:rPr>
          <w:sz w:val="24"/>
          <w:szCs w:val="24"/>
        </w:rPr>
        <w:t>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(в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смерти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 xml:space="preserve">пострадавшего) </w:t>
      </w:r>
      <w:r w:rsidRPr="0015500D">
        <w:rPr>
          <w:spacing w:val="18"/>
          <w:sz w:val="24"/>
          <w:szCs w:val="24"/>
        </w:rPr>
        <w:t xml:space="preserve"> </w:t>
      </w:r>
      <w:r w:rsidRPr="0015500D">
        <w:rPr>
          <w:sz w:val="24"/>
          <w:szCs w:val="24"/>
          <w:u w:val="single"/>
        </w:rPr>
        <w:t xml:space="preserve"> </w:t>
      </w:r>
      <w:r w:rsidRPr="0015500D">
        <w:rPr>
          <w:sz w:val="24"/>
          <w:szCs w:val="24"/>
          <w:u w:val="single"/>
        </w:rPr>
        <w:tab/>
      </w:r>
    </w:p>
    <w:p w:rsidR="0041293A" w:rsidRPr="0015500D" w:rsidRDefault="0041293A" w:rsidP="00DA73D9">
      <w:pPr>
        <w:ind w:left="5704"/>
        <w:rPr>
          <w:sz w:val="24"/>
          <w:szCs w:val="24"/>
        </w:rPr>
      </w:pPr>
      <w:r w:rsidRPr="0015500D">
        <w:rPr>
          <w:sz w:val="24"/>
          <w:szCs w:val="24"/>
        </w:rPr>
        <w:t>(дата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приказа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(распоряжения)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страховщика</w:t>
      </w:r>
    </w:p>
    <w:p w:rsidR="0041293A" w:rsidRPr="0015500D" w:rsidRDefault="0041293A">
      <w:pPr>
        <w:pStyle w:val="BodyText"/>
        <w:tabs>
          <w:tab w:val="left" w:pos="9993"/>
        </w:tabs>
        <w:spacing w:line="275" w:lineRule="exact"/>
        <w:ind w:left="466"/>
      </w:pP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  <w:r w:rsidRPr="0015500D">
        <w:t>;</w:t>
      </w:r>
    </w:p>
    <w:p w:rsidR="0041293A" w:rsidRPr="0015500D" w:rsidRDefault="0041293A">
      <w:pPr>
        <w:spacing w:before="14" w:line="159" w:lineRule="exact"/>
        <w:ind w:left="978" w:right="887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назначении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указанных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размер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сумм)</w:t>
      </w:r>
    </w:p>
    <w:p w:rsidR="0041293A" w:rsidRPr="0015500D" w:rsidRDefault="0041293A">
      <w:pPr>
        <w:pStyle w:val="ListParagraph"/>
        <w:numPr>
          <w:ilvl w:val="0"/>
          <w:numId w:val="1"/>
        </w:numPr>
        <w:tabs>
          <w:tab w:val="left" w:pos="831"/>
        </w:tabs>
        <w:spacing w:before="0"/>
        <w:ind w:right="358" w:firstLine="0"/>
        <w:rPr>
          <w:sz w:val="24"/>
          <w:szCs w:val="24"/>
        </w:rPr>
      </w:pPr>
      <w:r w:rsidRPr="0015500D">
        <w:rPr>
          <w:sz w:val="24"/>
          <w:szCs w:val="24"/>
        </w:rPr>
        <w:t>сведения</w:t>
      </w:r>
      <w:r w:rsidRPr="0015500D">
        <w:rPr>
          <w:spacing w:val="41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41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решении</w:t>
      </w:r>
      <w:r w:rsidRPr="0015500D">
        <w:rPr>
          <w:spacing w:val="4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прокуратуры</w:t>
      </w:r>
      <w:r w:rsidRPr="0015500D">
        <w:rPr>
          <w:spacing w:val="4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4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возбуждении</w:t>
      </w:r>
      <w:r w:rsidRPr="0015500D">
        <w:rPr>
          <w:spacing w:val="42"/>
          <w:sz w:val="24"/>
          <w:szCs w:val="24"/>
        </w:rPr>
        <w:t xml:space="preserve"> </w:t>
      </w:r>
      <w:r w:rsidRPr="0015500D">
        <w:rPr>
          <w:sz w:val="24"/>
          <w:szCs w:val="24"/>
        </w:rPr>
        <w:t>(отказе</w:t>
      </w:r>
      <w:r w:rsidRPr="0015500D">
        <w:rPr>
          <w:spacing w:val="4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43"/>
          <w:sz w:val="24"/>
          <w:szCs w:val="24"/>
        </w:rPr>
        <w:t xml:space="preserve"> </w:t>
      </w:r>
      <w:r w:rsidRPr="0015500D">
        <w:rPr>
          <w:sz w:val="24"/>
          <w:szCs w:val="24"/>
        </w:rPr>
        <w:t>возбуждении)</w:t>
      </w:r>
      <w:r w:rsidRPr="0015500D">
        <w:rPr>
          <w:spacing w:val="45"/>
          <w:sz w:val="24"/>
          <w:szCs w:val="24"/>
        </w:rPr>
        <w:t xml:space="preserve"> </w:t>
      </w:r>
      <w:r w:rsidRPr="0015500D">
        <w:rPr>
          <w:sz w:val="24"/>
          <w:szCs w:val="24"/>
        </w:rPr>
        <w:t>уголовного</w:t>
      </w:r>
      <w:r w:rsidRPr="0015500D">
        <w:rPr>
          <w:spacing w:val="-57"/>
          <w:sz w:val="24"/>
          <w:szCs w:val="24"/>
        </w:rPr>
        <w:t xml:space="preserve"> </w:t>
      </w:r>
      <w:r w:rsidRPr="0015500D">
        <w:rPr>
          <w:sz w:val="24"/>
          <w:szCs w:val="24"/>
        </w:rPr>
        <w:t>дела</w:t>
      </w:r>
    </w:p>
    <w:p w:rsidR="0041293A" w:rsidRPr="0015500D" w:rsidRDefault="0041293A">
      <w:pPr>
        <w:pStyle w:val="BodyText"/>
        <w:tabs>
          <w:tab w:val="left" w:pos="10136"/>
        </w:tabs>
        <w:spacing w:before="19"/>
        <w:ind w:left="451"/>
      </w:pPr>
      <w:r w:rsidRPr="0015500D">
        <w:t>по</w:t>
      </w:r>
      <w:r w:rsidRPr="0015500D">
        <w:rPr>
          <w:spacing w:val="-1"/>
        </w:rPr>
        <w:t xml:space="preserve"> </w:t>
      </w:r>
      <w:r w:rsidRPr="0015500D">
        <w:t>факту</w:t>
      </w:r>
      <w:r w:rsidRPr="0015500D">
        <w:rPr>
          <w:spacing w:val="-9"/>
        </w:rPr>
        <w:t xml:space="preserve"> </w:t>
      </w:r>
      <w:r w:rsidRPr="0015500D">
        <w:t>несчастного</w:t>
      </w:r>
      <w:r w:rsidRPr="0015500D">
        <w:rPr>
          <w:spacing w:val="-1"/>
        </w:rPr>
        <w:t xml:space="preserve"> </w:t>
      </w:r>
      <w:r w:rsidRPr="0015500D">
        <w:t>случая</w:t>
      </w:r>
      <w:r w:rsidRPr="0015500D">
        <w:rPr>
          <w:spacing w:val="-1"/>
        </w:rPr>
        <w:t xml:space="preserve"> </w:t>
      </w:r>
      <w:r w:rsidRPr="0015500D">
        <w:t>на</w:t>
      </w:r>
      <w:r w:rsidRPr="0015500D">
        <w:rPr>
          <w:spacing w:val="-2"/>
        </w:rPr>
        <w:t xml:space="preserve"> </w:t>
      </w:r>
      <w:r w:rsidRPr="0015500D">
        <w:t xml:space="preserve">производстве </w:t>
      </w:r>
      <w:r w:rsidRPr="0015500D">
        <w:rPr>
          <w:spacing w:val="17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pStyle w:val="BodyText"/>
        <w:spacing w:before="2"/>
      </w:pPr>
      <w:r>
        <w:rPr>
          <w:noProof/>
          <w:lang w:eastAsia="ru-RU"/>
        </w:rPr>
        <w:pict>
          <v:rect id="Rectangle 16" o:spid="_x0000_s1259" style="position:absolute;margin-left:76.6pt;margin-top:14.7pt;width:481.5pt;height:.5pt;z-index:-251553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" fillcolor="black" stroked="f">
            <w10:wrap type="topAndBottom" anchorx="page"/>
          </v:rect>
        </w:pict>
      </w:r>
    </w:p>
    <w:p w:rsidR="0041293A" w:rsidRPr="0015500D" w:rsidRDefault="0041293A" w:rsidP="00DA73D9">
      <w:pPr>
        <w:ind w:left="987" w:right="788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(дата,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номер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краткое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содержание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решения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прокуратуры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факту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случая)</w:t>
      </w:r>
    </w:p>
    <w:p w:rsidR="0041293A" w:rsidRPr="0015500D" w:rsidRDefault="0041293A" w:rsidP="007101B0">
      <w:pPr>
        <w:pStyle w:val="BodyText"/>
        <w:spacing w:before="10"/>
      </w:pPr>
      <w:r>
        <w:rPr>
          <w:noProof/>
          <w:lang w:eastAsia="ru-RU"/>
        </w:rPr>
        <w:pict>
          <v:rect id="Rectangle 15" o:spid="_x0000_s1260" style="position:absolute;margin-left:76.6pt;margin-top:13.95pt;width:481.5pt;height:.5pt;z-index:-251552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Rectangle 14" o:spid="_x0000_s1261" style="position:absolute;margin-left:75.85pt;margin-top:28.25pt;width:482.25pt;height:.5pt;z-index:-2515517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" fillcolor="black" stroked="f">
            <w10:wrap type="topAndBottom" anchorx="page"/>
          </v:rect>
        </w:pict>
      </w:r>
    </w:p>
    <w:p w:rsidR="0041293A" w:rsidRPr="0015500D" w:rsidRDefault="0041293A">
      <w:pPr>
        <w:pStyle w:val="BodyText"/>
        <w:spacing w:before="5"/>
      </w:pPr>
    </w:p>
    <w:p w:rsidR="0041293A" w:rsidRPr="0015500D" w:rsidRDefault="0041293A">
      <w:pPr>
        <w:pStyle w:val="11"/>
        <w:spacing w:before="90"/>
      </w:pPr>
      <w:r w:rsidRPr="0015500D">
        <w:t>Принятые</w:t>
      </w:r>
      <w:r w:rsidRPr="0015500D">
        <w:rPr>
          <w:spacing w:val="-5"/>
        </w:rPr>
        <w:t xml:space="preserve"> </w:t>
      </w:r>
      <w:r w:rsidRPr="0015500D">
        <w:t>меры</w:t>
      </w:r>
      <w:r w:rsidRPr="0015500D">
        <w:rPr>
          <w:spacing w:val="-2"/>
        </w:rPr>
        <w:t xml:space="preserve"> </w:t>
      </w:r>
      <w:r w:rsidRPr="0015500D">
        <w:t>по</w:t>
      </w:r>
      <w:r w:rsidRPr="0015500D">
        <w:rPr>
          <w:spacing w:val="-3"/>
        </w:rPr>
        <w:t xml:space="preserve"> </w:t>
      </w:r>
      <w:r w:rsidRPr="0015500D">
        <w:t>устранению</w:t>
      </w:r>
      <w:r w:rsidRPr="0015500D">
        <w:rPr>
          <w:spacing w:val="-3"/>
        </w:rPr>
        <w:t xml:space="preserve"> </w:t>
      </w:r>
      <w:r w:rsidRPr="0015500D">
        <w:t>причин</w:t>
      </w:r>
      <w:r w:rsidRPr="0015500D">
        <w:rPr>
          <w:spacing w:val="-2"/>
        </w:rPr>
        <w:t xml:space="preserve"> </w:t>
      </w:r>
      <w:r w:rsidRPr="0015500D">
        <w:t>несчастного</w:t>
      </w:r>
      <w:r w:rsidRPr="0015500D">
        <w:rPr>
          <w:spacing w:val="-3"/>
        </w:rPr>
        <w:t xml:space="preserve"> </w:t>
      </w:r>
      <w:r w:rsidRPr="0015500D">
        <w:t>случая</w:t>
      </w:r>
      <w:r w:rsidRPr="0015500D">
        <w:rPr>
          <w:spacing w:val="-2"/>
        </w:rPr>
        <w:t xml:space="preserve"> </w:t>
      </w:r>
      <w:r w:rsidRPr="0015500D">
        <w:t>на</w:t>
      </w:r>
      <w:r w:rsidRPr="0015500D">
        <w:rPr>
          <w:spacing w:val="-3"/>
        </w:rPr>
        <w:t xml:space="preserve"> </w:t>
      </w:r>
      <w:r w:rsidRPr="0015500D">
        <w:t>производстве:</w:t>
      </w:r>
    </w:p>
    <w:p w:rsidR="0041293A" w:rsidRPr="0015500D" w:rsidRDefault="0041293A">
      <w:pPr>
        <w:pStyle w:val="BodyText"/>
        <w:rPr>
          <w:b/>
        </w:rPr>
      </w:pPr>
    </w:p>
    <w:p w:rsidR="0041293A" w:rsidRPr="0015500D" w:rsidRDefault="0041293A">
      <w:pPr>
        <w:pStyle w:val="BodyText"/>
        <w:spacing w:before="10"/>
        <w:rPr>
          <w:b/>
        </w:rPr>
      </w:pPr>
      <w:r>
        <w:rPr>
          <w:noProof/>
          <w:lang w:eastAsia="ru-RU"/>
        </w:rPr>
        <w:pict>
          <v:rect id="Rectangle 13" o:spid="_x0000_s1262" style="position:absolute;margin-left:77.3pt;margin-top:16.25pt;width:480.8pt;height:.5pt;z-index:-251550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ind w:left="986" w:right="774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(излагается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информация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реализации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мероприятий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устранению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причин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случая,</w:t>
      </w:r>
    </w:p>
    <w:p w:rsidR="0041293A" w:rsidRPr="0015500D" w:rsidRDefault="0041293A">
      <w:pPr>
        <w:pStyle w:val="BodyText"/>
      </w:pPr>
      <w:r>
        <w:rPr>
          <w:noProof/>
          <w:lang w:eastAsia="ru-RU"/>
        </w:rPr>
        <w:pict>
          <v:rect id="Rectangle 12" o:spid="_x0000_s1263" style="position:absolute;margin-left:77.3pt;margin-top:12.3pt;width:480.8pt;height:.5pt;z-index:-251549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" fillcolor="black" stroked="f">
            <w10:wrap type="topAndBottom" anchorx="page"/>
          </v:rect>
        </w:pict>
      </w:r>
    </w:p>
    <w:p w:rsidR="0041293A" w:rsidRPr="0015500D" w:rsidRDefault="0041293A">
      <w:pPr>
        <w:spacing w:line="129" w:lineRule="exact"/>
        <w:ind w:left="986" w:right="772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предусмотренных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акте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несчастном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предписании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государственного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инспектора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и</w:t>
      </w:r>
    </w:p>
    <w:p w:rsidR="0041293A" w:rsidRPr="0015500D" w:rsidRDefault="0041293A">
      <w:pPr>
        <w:pStyle w:val="BodyText"/>
        <w:spacing w:before="10"/>
      </w:pPr>
      <w:r>
        <w:rPr>
          <w:noProof/>
          <w:lang w:eastAsia="ru-RU"/>
        </w:rPr>
        <w:pict>
          <v:rect id="Rectangle 11" o:spid="_x0000_s1264" style="position:absolute;margin-left:77.3pt;margin-top:13.95pt;width:480.8pt;height:.5pt;z-index:-2515486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" fillcolor="black" stroked="f">
            <w10:wrap type="topAndBottom" anchorx="page"/>
          </v:rect>
        </w:pict>
      </w:r>
    </w:p>
    <w:p w:rsidR="0041293A" w:rsidRPr="0015500D" w:rsidRDefault="0041293A">
      <w:pPr>
        <w:spacing w:line="131" w:lineRule="exact"/>
        <w:ind w:left="986" w:right="771"/>
        <w:jc w:val="center"/>
        <w:rPr>
          <w:sz w:val="24"/>
          <w:szCs w:val="24"/>
        </w:rPr>
      </w:pPr>
      <w:r w:rsidRPr="0015500D">
        <w:rPr>
          <w:sz w:val="24"/>
          <w:szCs w:val="24"/>
        </w:rPr>
        <w:t>других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документах,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принятых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результатам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расследования)</w:t>
      </w:r>
    </w:p>
    <w:p w:rsidR="0041293A" w:rsidRPr="0015500D" w:rsidRDefault="0041293A">
      <w:pPr>
        <w:pStyle w:val="BodyTex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293A" w:rsidRPr="0015500D" w:rsidRDefault="0041293A">
      <w:pPr>
        <w:pStyle w:val="BodyText"/>
      </w:pPr>
    </w:p>
    <w:p w:rsidR="0041293A" w:rsidRPr="0015500D" w:rsidRDefault="0041293A">
      <w:pPr>
        <w:pStyle w:val="BodyText"/>
        <w:spacing w:before="11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Работодатель</w:t>
      </w:r>
      <w:r w:rsidRPr="0015500D">
        <w:rPr>
          <w:spacing w:val="-3"/>
        </w:rPr>
        <w:t xml:space="preserve"> </w:t>
      </w:r>
      <w:r w:rsidRPr="0015500D">
        <w:t>(его</w:t>
      </w:r>
      <w:r w:rsidRPr="0015500D">
        <w:rPr>
          <w:spacing w:val="-3"/>
        </w:rPr>
        <w:t xml:space="preserve"> </w:t>
      </w:r>
      <w:r w:rsidRPr="0015500D">
        <w:t xml:space="preserve">представитель) </w:t>
      </w:r>
      <w:r w:rsidRPr="0015500D">
        <w:rPr>
          <w:spacing w:val="20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5792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должность,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подпись)</w:t>
      </w:r>
    </w:p>
    <w:p w:rsidR="0041293A" w:rsidRPr="0015500D" w:rsidRDefault="0041293A">
      <w:pPr>
        <w:pStyle w:val="BodyText"/>
        <w:spacing w:before="9"/>
      </w:pPr>
    </w:p>
    <w:p w:rsidR="0041293A" w:rsidRPr="0015500D" w:rsidRDefault="0041293A">
      <w:pPr>
        <w:pStyle w:val="BodyText"/>
        <w:tabs>
          <w:tab w:val="left" w:pos="10139"/>
        </w:tabs>
        <w:spacing w:before="90"/>
        <w:ind w:left="466"/>
      </w:pPr>
      <w:r w:rsidRPr="0015500D">
        <w:t>Главный</w:t>
      </w:r>
      <w:r w:rsidRPr="0015500D">
        <w:rPr>
          <w:spacing w:val="-5"/>
        </w:rPr>
        <w:t xml:space="preserve"> </w:t>
      </w:r>
      <w:r w:rsidRPr="0015500D">
        <w:t xml:space="preserve">бухгалтер  </w:t>
      </w:r>
      <w:r w:rsidRPr="0015500D">
        <w:rPr>
          <w:spacing w:val="-11"/>
        </w:rPr>
        <w:t xml:space="preserve"> </w:t>
      </w:r>
      <w:r w:rsidRPr="0015500D">
        <w:rPr>
          <w:u w:val="single"/>
        </w:rPr>
        <w:t xml:space="preserve"> </w:t>
      </w:r>
      <w:r w:rsidRPr="0015500D">
        <w:rPr>
          <w:u w:val="single"/>
        </w:rPr>
        <w:tab/>
      </w:r>
    </w:p>
    <w:p w:rsidR="0041293A" w:rsidRPr="0015500D" w:rsidRDefault="0041293A">
      <w:pPr>
        <w:spacing w:before="14"/>
        <w:ind w:left="5420"/>
        <w:rPr>
          <w:sz w:val="24"/>
          <w:szCs w:val="24"/>
        </w:rPr>
      </w:pPr>
      <w:r w:rsidRPr="0015500D">
        <w:rPr>
          <w:sz w:val="24"/>
          <w:szCs w:val="24"/>
        </w:rPr>
        <w:t>(фамилия,</w:t>
      </w:r>
      <w:r w:rsidRPr="0015500D">
        <w:rPr>
          <w:spacing w:val="-7"/>
          <w:sz w:val="24"/>
          <w:szCs w:val="24"/>
        </w:rPr>
        <w:t xml:space="preserve"> </w:t>
      </w:r>
      <w:r w:rsidRPr="0015500D">
        <w:rPr>
          <w:sz w:val="24"/>
          <w:szCs w:val="24"/>
        </w:rPr>
        <w:t>инициалы,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подпись)</w:t>
      </w:r>
    </w:p>
    <w:p w:rsidR="0041293A" w:rsidRPr="0015500D" w:rsidRDefault="0041293A">
      <w:pPr>
        <w:pStyle w:val="BodyText"/>
        <w:spacing w:before="9"/>
      </w:pPr>
    </w:p>
    <w:p w:rsidR="0041293A" w:rsidRPr="0015500D" w:rsidRDefault="0041293A">
      <w:pPr>
        <w:pStyle w:val="BodyText"/>
        <w:spacing w:before="90"/>
        <w:ind w:left="451"/>
      </w:pPr>
      <w:r w:rsidRPr="0015500D">
        <w:t>Дата</w:t>
      </w:r>
    </w:p>
    <w:p w:rsidR="0041293A" w:rsidRPr="0015500D" w:rsidRDefault="0041293A">
      <w:pPr>
        <w:rPr>
          <w:sz w:val="24"/>
          <w:szCs w:val="24"/>
        </w:rPr>
        <w:sectPr w:rsidR="0041293A" w:rsidRPr="0015500D">
          <w:pgSz w:w="11910" w:h="16850"/>
          <w:pgMar w:top="660" w:right="500" w:bottom="920" w:left="1080" w:header="0" w:footer="662" w:gutter="0"/>
          <w:cols w:space="720"/>
        </w:sectPr>
      </w:pPr>
    </w:p>
    <w:p w:rsidR="0041293A" w:rsidRDefault="0041293A" w:rsidP="00DA73D9">
      <w:pPr>
        <w:spacing w:before="68"/>
        <w:ind w:left="6503" w:right="345" w:firstLine="1435"/>
        <w:jc w:val="right"/>
        <w:rPr>
          <w:i/>
          <w:spacing w:val="-57"/>
          <w:sz w:val="24"/>
          <w:szCs w:val="24"/>
        </w:rPr>
      </w:pPr>
      <w:r w:rsidRPr="0015500D">
        <w:rPr>
          <w:i/>
          <w:sz w:val="24"/>
          <w:szCs w:val="24"/>
        </w:rPr>
        <w:t>Приложение 8</w:t>
      </w:r>
      <w:r w:rsidRPr="0015500D">
        <w:rPr>
          <w:i/>
          <w:spacing w:val="-57"/>
          <w:sz w:val="24"/>
          <w:szCs w:val="24"/>
        </w:rPr>
        <w:t xml:space="preserve"> </w:t>
      </w:r>
    </w:p>
    <w:p w:rsidR="0041293A" w:rsidRPr="00B40407" w:rsidRDefault="0041293A" w:rsidP="00DA73D9">
      <w:pPr>
        <w:spacing w:before="68"/>
        <w:ind w:left="6503" w:right="345" w:firstLine="1435"/>
        <w:jc w:val="right"/>
        <w:rPr>
          <w:sz w:val="24"/>
          <w:szCs w:val="24"/>
        </w:rPr>
      </w:pPr>
      <w:r>
        <w:rPr>
          <w:sz w:val="24"/>
          <w:szCs w:val="24"/>
        </w:rPr>
        <w:t>к ПОЛОЖЕНИЮ</w:t>
      </w:r>
    </w:p>
    <w:p w:rsidR="0041293A" w:rsidRPr="007101B0" w:rsidRDefault="0041293A" w:rsidP="007101B0">
      <w:pPr>
        <w:spacing w:before="68"/>
        <w:ind w:left="6503" w:right="345" w:firstLine="1983"/>
        <w:jc w:val="right"/>
        <w:rPr>
          <w:sz w:val="24"/>
          <w:szCs w:val="24"/>
        </w:rPr>
      </w:pPr>
      <w:r w:rsidRPr="00B40407">
        <w:rPr>
          <w:sz w:val="24"/>
          <w:szCs w:val="24"/>
        </w:rPr>
        <w:t>о порядке расследования и учета несчастных случаев с работниками МБДОУ «Детский сад № 49 «Улыбка»</w:t>
      </w:r>
    </w:p>
    <w:p w:rsidR="0041293A" w:rsidRPr="0015500D" w:rsidRDefault="0041293A">
      <w:pPr>
        <w:pStyle w:val="BodyText"/>
        <w:spacing w:before="1"/>
        <w:ind w:right="211"/>
        <w:jc w:val="right"/>
      </w:pPr>
      <w:r w:rsidRPr="0015500D">
        <w:t>Форма</w:t>
      </w:r>
      <w:r w:rsidRPr="0015500D">
        <w:rPr>
          <w:spacing w:val="-2"/>
        </w:rPr>
        <w:t xml:space="preserve"> </w:t>
      </w:r>
      <w:r w:rsidRPr="0015500D">
        <w:t>9</w:t>
      </w:r>
    </w:p>
    <w:p w:rsidR="0041293A" w:rsidRPr="007101B0" w:rsidRDefault="0041293A" w:rsidP="007101B0">
      <w:pPr>
        <w:spacing w:before="2"/>
        <w:ind w:left="11479" w:right="209" w:firstLine="1176"/>
        <w:jc w:val="right"/>
        <w:rPr>
          <w:i/>
          <w:sz w:val="24"/>
          <w:szCs w:val="24"/>
        </w:rPr>
      </w:pPr>
      <w:r w:rsidRPr="0015500D">
        <w:rPr>
          <w:sz w:val="24"/>
          <w:szCs w:val="24"/>
        </w:rPr>
        <w:t>Утв. постановлением Минтруда России</w:t>
      </w:r>
      <w:r w:rsidRPr="0015500D">
        <w:rPr>
          <w:spacing w:val="-37"/>
          <w:sz w:val="24"/>
          <w:szCs w:val="24"/>
        </w:rPr>
        <w:t xml:space="preserve"> </w:t>
      </w:r>
      <w:r w:rsidRPr="0015500D">
        <w:rPr>
          <w:sz w:val="24"/>
          <w:szCs w:val="24"/>
        </w:rPr>
        <w:t>от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24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октября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2002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г.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№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73</w:t>
      </w:r>
      <w:r w:rsidRPr="0015500D">
        <w:rPr>
          <w:spacing w:val="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(в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ред.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от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</w:t>
      </w:r>
      <w:r w:rsidRPr="0015500D">
        <w:rPr>
          <w:i/>
          <w:spacing w:val="-2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февраля</w:t>
      </w:r>
      <w:r w:rsidRPr="0015500D">
        <w:rPr>
          <w:i/>
          <w:spacing w:val="-4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2014</w:t>
      </w:r>
      <w:r w:rsidRPr="0015500D">
        <w:rPr>
          <w:i/>
          <w:spacing w:val="-3"/>
          <w:sz w:val="24"/>
          <w:szCs w:val="24"/>
        </w:rPr>
        <w:t xml:space="preserve"> </w:t>
      </w:r>
      <w:r w:rsidRPr="0015500D">
        <w:rPr>
          <w:i/>
          <w:sz w:val="24"/>
          <w:szCs w:val="24"/>
        </w:rPr>
        <w:t>г.)</w:t>
      </w:r>
    </w:p>
    <w:p w:rsidR="0041293A" w:rsidRPr="0015500D" w:rsidRDefault="0041293A" w:rsidP="00B02F46">
      <w:pPr>
        <w:spacing w:before="89" w:line="322" w:lineRule="exact"/>
        <w:ind w:left="4457" w:right="4594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</w:t>
      </w:r>
      <w:r w:rsidRPr="0015500D">
        <w:rPr>
          <w:b/>
          <w:sz w:val="24"/>
          <w:szCs w:val="24"/>
        </w:rPr>
        <w:t>Ж</w:t>
      </w:r>
      <w:r w:rsidRPr="0015500D">
        <w:rPr>
          <w:b/>
          <w:spacing w:val="-32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У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Р</w:t>
      </w:r>
      <w:r w:rsidRPr="0015500D">
        <w:rPr>
          <w:b/>
          <w:spacing w:val="-3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</w:t>
      </w:r>
      <w:r w:rsidRPr="0015500D">
        <w:rPr>
          <w:b/>
          <w:spacing w:val="-29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А</w:t>
      </w:r>
      <w:r w:rsidRPr="0015500D">
        <w:rPr>
          <w:b/>
          <w:spacing w:val="-3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Л</w:t>
      </w:r>
    </w:p>
    <w:p w:rsidR="0041293A" w:rsidRPr="007101B0" w:rsidRDefault="0041293A" w:rsidP="007101B0">
      <w:pPr>
        <w:ind w:left="4498" w:right="4594"/>
        <w:jc w:val="center"/>
        <w:rPr>
          <w:b/>
          <w:sz w:val="24"/>
          <w:szCs w:val="24"/>
        </w:rPr>
      </w:pPr>
      <w:r w:rsidRPr="0015500D">
        <w:rPr>
          <w:b/>
          <w:sz w:val="24"/>
          <w:szCs w:val="24"/>
        </w:rPr>
        <w:t>регистрации</w:t>
      </w:r>
      <w:r w:rsidRPr="0015500D">
        <w:rPr>
          <w:b/>
          <w:spacing w:val="-4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несчастных</w:t>
      </w:r>
      <w:r w:rsidRPr="0015500D">
        <w:rPr>
          <w:b/>
          <w:spacing w:val="-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случаев</w:t>
      </w:r>
      <w:r w:rsidRPr="0015500D">
        <w:rPr>
          <w:b/>
          <w:spacing w:val="-3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на</w:t>
      </w:r>
      <w:r w:rsidRPr="0015500D">
        <w:rPr>
          <w:b/>
          <w:spacing w:val="-1"/>
          <w:sz w:val="24"/>
          <w:szCs w:val="24"/>
        </w:rPr>
        <w:t xml:space="preserve"> </w:t>
      </w:r>
      <w:r w:rsidRPr="0015500D">
        <w:rPr>
          <w:b/>
          <w:sz w:val="24"/>
          <w:szCs w:val="24"/>
        </w:rPr>
        <w:t>производстве</w:t>
      </w:r>
      <w:r w:rsidRPr="0015500D">
        <w:rPr>
          <w:b/>
          <w:sz w:val="24"/>
          <w:szCs w:val="24"/>
          <w:vertAlign w:val="superscript"/>
        </w:rPr>
        <w:t>*</w:t>
      </w:r>
    </w:p>
    <w:p w:rsidR="0041293A" w:rsidRPr="0015500D" w:rsidRDefault="0041293A">
      <w:pPr>
        <w:pStyle w:val="BodyText"/>
        <w:spacing w:before="9"/>
        <w:rPr>
          <w:b/>
        </w:rPr>
      </w:pPr>
      <w:r>
        <w:rPr>
          <w:noProof/>
          <w:lang w:eastAsia="ru-RU"/>
        </w:rPr>
        <w:pict>
          <v:rect id="Rectangle 2" o:spid="_x0000_s1265" style="position:absolute;margin-left:40.45pt;margin-top:18.5pt;width:728pt;height:.5pt;z-index:-2515476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zvdgIAAPk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" fillcolor="black" stroked="f">
            <w10:wrap type="topAndBottom" anchorx="page"/>
          </v:rect>
        </w:pict>
      </w:r>
    </w:p>
    <w:p w:rsidR="0041293A" w:rsidRPr="007101B0" w:rsidRDefault="0041293A" w:rsidP="007101B0">
      <w:pPr>
        <w:ind w:left="3837"/>
        <w:rPr>
          <w:sz w:val="24"/>
          <w:szCs w:val="24"/>
        </w:rPr>
      </w:pPr>
      <w:r w:rsidRPr="0015500D">
        <w:rPr>
          <w:sz w:val="24"/>
          <w:szCs w:val="24"/>
        </w:rPr>
        <w:t>(наименование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организации,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фамилия,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имя,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отчество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работодателя —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физического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лица,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его</w:t>
      </w:r>
      <w:r w:rsidRPr="0015500D">
        <w:rPr>
          <w:spacing w:val="-6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регистрационные</w:t>
      </w:r>
      <w:r w:rsidRPr="0015500D">
        <w:rPr>
          <w:spacing w:val="-5"/>
          <w:sz w:val="24"/>
          <w:szCs w:val="24"/>
        </w:rPr>
        <w:t xml:space="preserve"> </w:t>
      </w:r>
      <w:r w:rsidRPr="0015500D">
        <w:rPr>
          <w:sz w:val="24"/>
          <w:szCs w:val="24"/>
        </w:rPr>
        <w:t>данные)</w:t>
      </w:r>
    </w:p>
    <w:p w:rsidR="0041293A" w:rsidRPr="0015500D" w:rsidRDefault="0041293A">
      <w:pPr>
        <w:pStyle w:val="BodyText"/>
        <w:spacing w:before="7"/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3"/>
        <w:gridCol w:w="1227"/>
        <w:gridCol w:w="1455"/>
        <w:gridCol w:w="1273"/>
        <w:gridCol w:w="1455"/>
        <w:gridCol w:w="1457"/>
        <w:gridCol w:w="1455"/>
        <w:gridCol w:w="1272"/>
        <w:gridCol w:w="1637"/>
        <w:gridCol w:w="1759"/>
        <w:gridCol w:w="1757"/>
      </w:tblGrid>
      <w:tr w:rsidR="0041293A" w:rsidRPr="0015500D" w:rsidTr="00F73C7A">
        <w:trPr>
          <w:trHeight w:val="1655"/>
        </w:trPr>
        <w:tc>
          <w:tcPr>
            <w:tcW w:w="593" w:type="dxa"/>
          </w:tcPr>
          <w:p w:rsidR="0041293A" w:rsidRPr="00F73C7A" w:rsidRDefault="0041293A" w:rsidP="00F73C7A">
            <w:pPr>
              <w:pStyle w:val="TableParagraph"/>
              <w:ind w:left="174" w:right="146" w:firstLine="33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№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п/п</w:t>
            </w:r>
          </w:p>
        </w:tc>
        <w:tc>
          <w:tcPr>
            <w:tcW w:w="1227" w:type="dxa"/>
          </w:tcPr>
          <w:p w:rsidR="0041293A" w:rsidRPr="00F73C7A" w:rsidRDefault="0041293A" w:rsidP="00F73C7A">
            <w:pPr>
              <w:pStyle w:val="TableParagraph"/>
              <w:ind w:left="143" w:right="137" w:firstLine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Дата и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время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несчастного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случая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spacing w:line="202" w:lineRule="exact"/>
              <w:ind w:left="124" w:right="117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Ф.</w:t>
            </w:r>
            <w:r w:rsidRPr="00F73C7A">
              <w:rPr>
                <w:spacing w:val="-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И.</w:t>
            </w:r>
            <w:r w:rsidRPr="00F73C7A">
              <w:rPr>
                <w:spacing w:val="-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О.</w:t>
            </w:r>
          </w:p>
          <w:p w:rsidR="0041293A" w:rsidRPr="00F73C7A" w:rsidRDefault="0041293A" w:rsidP="00F73C7A">
            <w:pPr>
              <w:pStyle w:val="TableParagraph"/>
              <w:ind w:left="126" w:right="117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пострадавшего,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год рождения,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общий стаж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работы</w:t>
            </w:r>
          </w:p>
        </w:tc>
        <w:tc>
          <w:tcPr>
            <w:tcW w:w="1273" w:type="dxa"/>
          </w:tcPr>
          <w:p w:rsidR="0041293A" w:rsidRPr="00F73C7A" w:rsidRDefault="0041293A" w:rsidP="00F73C7A">
            <w:pPr>
              <w:pStyle w:val="TableParagraph"/>
              <w:ind w:left="162" w:right="156" w:firstLine="3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Профессия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(должность)</w:t>
            </w:r>
            <w:r w:rsidRPr="00F73C7A">
              <w:rPr>
                <w:spacing w:val="-43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пострадав-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шего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ind w:left="127" w:right="125" w:firstLine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Место, где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произошел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несчастный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случай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(структурное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подразделение)</w:t>
            </w:r>
          </w:p>
        </w:tc>
        <w:tc>
          <w:tcPr>
            <w:tcW w:w="1457" w:type="dxa"/>
          </w:tcPr>
          <w:p w:rsidR="0041293A" w:rsidRPr="00F73C7A" w:rsidRDefault="0041293A" w:rsidP="00F73C7A">
            <w:pPr>
              <w:pStyle w:val="TableParagraph"/>
              <w:ind w:left="381" w:right="73" w:hanging="303"/>
              <w:rPr>
                <w:sz w:val="24"/>
                <w:szCs w:val="24"/>
              </w:rPr>
            </w:pPr>
            <w:r w:rsidRPr="00F73C7A">
              <w:rPr>
                <w:spacing w:val="-1"/>
                <w:sz w:val="24"/>
                <w:szCs w:val="24"/>
              </w:rPr>
              <w:t>Индивидуальног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о номера</w:t>
            </w:r>
          </w:p>
          <w:p w:rsidR="0041293A" w:rsidRPr="00F73C7A" w:rsidRDefault="0041293A" w:rsidP="00F73C7A">
            <w:pPr>
              <w:pStyle w:val="TableParagraph"/>
              <w:spacing w:line="206" w:lineRule="exact"/>
              <w:ind w:left="81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рабочего</w:t>
            </w:r>
            <w:r w:rsidRPr="00F73C7A">
              <w:rPr>
                <w:spacing w:val="-4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места</w:t>
            </w:r>
            <w:r w:rsidRPr="00F73C7A">
              <w:rPr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ind w:left="125" w:right="117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Вид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происшествия,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приведшего</w:t>
            </w:r>
          </w:p>
          <w:p w:rsidR="0041293A" w:rsidRPr="00F73C7A" w:rsidRDefault="0041293A" w:rsidP="00F73C7A">
            <w:pPr>
              <w:pStyle w:val="TableParagraph"/>
              <w:ind w:left="122" w:right="117"/>
              <w:jc w:val="center"/>
              <w:rPr>
                <w:sz w:val="24"/>
                <w:szCs w:val="24"/>
              </w:rPr>
            </w:pPr>
            <w:r w:rsidRPr="00F73C7A">
              <w:rPr>
                <w:spacing w:val="-1"/>
                <w:sz w:val="24"/>
                <w:szCs w:val="24"/>
              </w:rPr>
              <w:t>к несчастному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случаю</w:t>
            </w:r>
          </w:p>
        </w:tc>
        <w:tc>
          <w:tcPr>
            <w:tcW w:w="1272" w:type="dxa"/>
          </w:tcPr>
          <w:p w:rsidR="0041293A" w:rsidRPr="00F73C7A" w:rsidRDefault="0041293A" w:rsidP="00F73C7A">
            <w:pPr>
              <w:pStyle w:val="TableParagraph"/>
              <w:ind w:left="66" w:right="44" w:firstLine="187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Описание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обстоятельств,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при</w:t>
            </w:r>
            <w:r w:rsidRPr="00F73C7A">
              <w:rPr>
                <w:spacing w:val="-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которых</w:t>
            </w:r>
          </w:p>
          <w:p w:rsidR="0041293A" w:rsidRPr="00F73C7A" w:rsidRDefault="0041293A" w:rsidP="00F73C7A">
            <w:pPr>
              <w:pStyle w:val="TableParagraph"/>
              <w:ind w:left="184" w:right="180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произошел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несчастный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случай</w:t>
            </w:r>
          </w:p>
        </w:tc>
        <w:tc>
          <w:tcPr>
            <w:tcW w:w="1637" w:type="dxa"/>
          </w:tcPr>
          <w:p w:rsidR="0041293A" w:rsidRPr="00F73C7A" w:rsidRDefault="0041293A" w:rsidP="00F73C7A">
            <w:pPr>
              <w:pStyle w:val="TableParagraph"/>
              <w:ind w:left="302" w:right="296"/>
              <w:jc w:val="center"/>
              <w:rPr>
                <w:sz w:val="24"/>
                <w:szCs w:val="24"/>
              </w:rPr>
            </w:pPr>
            <w:r w:rsidRPr="00F73C7A">
              <w:rPr>
                <w:spacing w:val="-1"/>
                <w:sz w:val="24"/>
                <w:szCs w:val="24"/>
              </w:rPr>
              <w:t>№ акта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формы</w:t>
            </w:r>
          </w:p>
          <w:p w:rsidR="0041293A" w:rsidRPr="00F73C7A" w:rsidRDefault="0041293A" w:rsidP="00F73C7A">
            <w:pPr>
              <w:pStyle w:val="TableParagraph"/>
              <w:spacing w:line="206" w:lineRule="exact"/>
              <w:ind w:left="303" w:right="296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Н-1</w:t>
            </w:r>
            <w:r w:rsidRPr="00F73C7A">
              <w:rPr>
                <w:spacing w:val="-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(Н-1ПС)</w:t>
            </w:r>
          </w:p>
          <w:p w:rsidR="0041293A" w:rsidRPr="00F73C7A" w:rsidRDefault="0041293A" w:rsidP="00F73C7A">
            <w:pPr>
              <w:pStyle w:val="TableParagraph"/>
              <w:ind w:left="297" w:right="292" w:hanging="1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о несчастном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случае на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производстве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и</w:t>
            </w:r>
            <w:r w:rsidRPr="00F73C7A">
              <w:rPr>
                <w:spacing w:val="-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дата его</w:t>
            </w:r>
          </w:p>
          <w:p w:rsidR="0041293A" w:rsidRPr="00F73C7A" w:rsidRDefault="0041293A" w:rsidP="00F73C7A">
            <w:pPr>
              <w:pStyle w:val="TableParagraph"/>
              <w:spacing w:line="191" w:lineRule="exact"/>
              <w:ind w:left="295" w:right="296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утверждения</w:t>
            </w:r>
          </w:p>
        </w:tc>
        <w:tc>
          <w:tcPr>
            <w:tcW w:w="1759" w:type="dxa"/>
          </w:tcPr>
          <w:p w:rsidR="0041293A" w:rsidRPr="00F73C7A" w:rsidRDefault="0041293A" w:rsidP="00F73C7A">
            <w:pPr>
              <w:pStyle w:val="TableParagraph"/>
              <w:ind w:left="129" w:right="126" w:hanging="2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Последствия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 xml:space="preserve">несчастного </w:t>
            </w:r>
            <w:r w:rsidRPr="00F73C7A">
              <w:rPr>
                <w:sz w:val="24"/>
                <w:szCs w:val="24"/>
              </w:rPr>
              <w:t>случая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(коли-</w:t>
            </w:r>
          </w:p>
          <w:p w:rsidR="0041293A" w:rsidRPr="00F73C7A" w:rsidRDefault="0041293A" w:rsidP="00F73C7A">
            <w:pPr>
              <w:pStyle w:val="TableParagraph"/>
              <w:ind w:left="273" w:right="270" w:firstLine="2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чество дней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нетрудоспособ-</w:t>
            </w:r>
          </w:p>
          <w:p w:rsidR="0041293A" w:rsidRPr="00F73C7A" w:rsidRDefault="0041293A" w:rsidP="00F73C7A">
            <w:pPr>
              <w:pStyle w:val="TableParagraph"/>
              <w:ind w:left="96" w:right="91" w:firstLine="1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ности, инвалидный,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pacing w:val="-1"/>
                <w:sz w:val="24"/>
                <w:szCs w:val="24"/>
              </w:rPr>
              <w:t>смертельный</w:t>
            </w:r>
            <w:r w:rsidRPr="00F73C7A">
              <w:rPr>
                <w:spacing w:val="-6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исход)</w:t>
            </w:r>
          </w:p>
        </w:tc>
        <w:tc>
          <w:tcPr>
            <w:tcW w:w="1757" w:type="dxa"/>
          </w:tcPr>
          <w:p w:rsidR="0041293A" w:rsidRPr="00F73C7A" w:rsidRDefault="0041293A" w:rsidP="00F73C7A">
            <w:pPr>
              <w:pStyle w:val="TableParagraph"/>
              <w:ind w:left="405" w:right="404" w:firstLine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Принятые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меры по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устранению</w:t>
            </w:r>
            <w:r w:rsidRPr="00F73C7A">
              <w:rPr>
                <w:spacing w:val="-42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причин</w:t>
            </w:r>
            <w:r w:rsidRPr="00F73C7A">
              <w:rPr>
                <w:spacing w:val="1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несчастного</w:t>
            </w:r>
            <w:r w:rsidRPr="00F73C7A">
              <w:rPr>
                <w:spacing w:val="-43"/>
                <w:sz w:val="24"/>
                <w:szCs w:val="24"/>
              </w:rPr>
              <w:t xml:space="preserve"> </w:t>
            </w:r>
            <w:r w:rsidRPr="00F73C7A">
              <w:rPr>
                <w:sz w:val="24"/>
                <w:szCs w:val="24"/>
              </w:rPr>
              <w:t>случая</w:t>
            </w:r>
          </w:p>
        </w:tc>
      </w:tr>
      <w:tr w:rsidR="0041293A" w:rsidRPr="0015500D" w:rsidTr="00F73C7A">
        <w:trPr>
          <w:trHeight w:val="206"/>
        </w:trPr>
        <w:tc>
          <w:tcPr>
            <w:tcW w:w="593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1</w:t>
            </w:r>
          </w:p>
        </w:tc>
        <w:tc>
          <w:tcPr>
            <w:tcW w:w="1227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2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7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4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5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5</w:t>
            </w:r>
          </w:p>
        </w:tc>
        <w:tc>
          <w:tcPr>
            <w:tcW w:w="1457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593" w:right="589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5.1</w:t>
            </w:r>
          </w:p>
        </w:tc>
        <w:tc>
          <w:tcPr>
            <w:tcW w:w="1455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4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6</w:t>
            </w:r>
          </w:p>
        </w:tc>
        <w:tc>
          <w:tcPr>
            <w:tcW w:w="1272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3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7</w:t>
            </w:r>
          </w:p>
        </w:tc>
        <w:tc>
          <w:tcPr>
            <w:tcW w:w="1637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3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8</w:t>
            </w:r>
          </w:p>
        </w:tc>
        <w:tc>
          <w:tcPr>
            <w:tcW w:w="1759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2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9</w:t>
            </w:r>
          </w:p>
        </w:tc>
        <w:tc>
          <w:tcPr>
            <w:tcW w:w="1757" w:type="dxa"/>
          </w:tcPr>
          <w:p w:rsidR="0041293A" w:rsidRPr="00F73C7A" w:rsidRDefault="0041293A" w:rsidP="00F73C7A">
            <w:pPr>
              <w:pStyle w:val="TableParagraph"/>
              <w:spacing w:line="186" w:lineRule="exact"/>
              <w:ind w:left="766" w:right="761"/>
              <w:jc w:val="center"/>
              <w:rPr>
                <w:sz w:val="24"/>
                <w:szCs w:val="24"/>
              </w:rPr>
            </w:pPr>
            <w:r w:rsidRPr="00F73C7A">
              <w:rPr>
                <w:sz w:val="24"/>
                <w:szCs w:val="24"/>
              </w:rPr>
              <w:t>10</w:t>
            </w:r>
          </w:p>
        </w:tc>
      </w:tr>
      <w:tr w:rsidR="0041293A" w:rsidRPr="0015500D" w:rsidTr="00F73C7A">
        <w:trPr>
          <w:trHeight w:val="287"/>
        </w:trPr>
        <w:tc>
          <w:tcPr>
            <w:tcW w:w="59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1293A" w:rsidRPr="0015500D" w:rsidTr="00F73C7A">
        <w:trPr>
          <w:trHeight w:val="287"/>
        </w:trPr>
        <w:tc>
          <w:tcPr>
            <w:tcW w:w="59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1293A" w:rsidRPr="0015500D" w:rsidTr="00F73C7A">
        <w:trPr>
          <w:trHeight w:val="285"/>
        </w:trPr>
        <w:tc>
          <w:tcPr>
            <w:tcW w:w="59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1293A" w:rsidRPr="0015500D" w:rsidTr="00F73C7A">
        <w:trPr>
          <w:trHeight w:val="285"/>
        </w:trPr>
        <w:tc>
          <w:tcPr>
            <w:tcW w:w="593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1293A" w:rsidRPr="0015500D" w:rsidTr="00F73C7A">
        <w:trPr>
          <w:trHeight w:val="285"/>
        </w:trPr>
        <w:tc>
          <w:tcPr>
            <w:tcW w:w="593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6" w:space="0" w:color="000000"/>
            </w:tcBorders>
          </w:tcPr>
          <w:p w:rsidR="0041293A" w:rsidRPr="00F73C7A" w:rsidRDefault="0041293A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41293A" w:rsidRPr="0015500D" w:rsidRDefault="0041293A">
      <w:pPr>
        <w:pStyle w:val="BodyText"/>
        <w:spacing w:before="5"/>
      </w:pPr>
    </w:p>
    <w:p w:rsidR="0041293A" w:rsidRPr="0015500D" w:rsidRDefault="0041293A">
      <w:pPr>
        <w:spacing w:before="95" w:line="207" w:lineRule="exact"/>
        <w:ind w:left="114"/>
        <w:rPr>
          <w:sz w:val="24"/>
          <w:szCs w:val="24"/>
        </w:rPr>
      </w:pPr>
      <w:r w:rsidRPr="0015500D">
        <w:rPr>
          <w:position w:val="6"/>
          <w:sz w:val="24"/>
          <w:szCs w:val="24"/>
        </w:rPr>
        <w:t>*</w:t>
      </w:r>
      <w:r w:rsidRPr="0015500D">
        <w:rPr>
          <w:spacing w:val="12"/>
          <w:position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Примечание.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Журнал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регистрации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несчастных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случаев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на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производстве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подлежит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хранению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организации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в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течение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45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лет.</w:t>
      </w:r>
    </w:p>
    <w:p w:rsidR="0041293A" w:rsidRDefault="0041293A" w:rsidP="007101B0">
      <w:pPr>
        <w:spacing w:line="207" w:lineRule="exact"/>
        <w:ind w:left="114"/>
        <w:rPr>
          <w:sz w:val="24"/>
          <w:szCs w:val="24"/>
        </w:rPr>
        <w:sectPr w:rsidR="0041293A" w:rsidSect="0027165E">
          <w:pgSz w:w="16850" w:h="11910" w:orient="landscape"/>
          <w:pgMar w:top="567" w:right="658" w:bottom="301" w:left="862" w:header="0" w:footer="663" w:gutter="0"/>
          <w:cols w:space="720"/>
          <w:docGrid w:linePitch="299"/>
        </w:sectPr>
      </w:pPr>
      <w:r w:rsidRPr="0015500D">
        <w:rPr>
          <w:position w:val="6"/>
          <w:sz w:val="24"/>
          <w:szCs w:val="24"/>
        </w:rPr>
        <w:t>**</w:t>
      </w:r>
      <w:r w:rsidRPr="0015500D">
        <w:rPr>
          <w:spacing w:val="12"/>
          <w:position w:val="6"/>
          <w:sz w:val="24"/>
          <w:szCs w:val="24"/>
        </w:rPr>
        <w:t xml:space="preserve"> </w:t>
      </w:r>
      <w:r w:rsidRPr="0015500D">
        <w:rPr>
          <w:sz w:val="24"/>
          <w:szCs w:val="24"/>
        </w:rPr>
        <w:t>Если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специальная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оценка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условий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(аттестация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рабочих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мест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по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условиям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труда)</w:t>
      </w:r>
      <w:r w:rsidRPr="0015500D">
        <w:rPr>
          <w:spacing w:val="-2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проводилась,</w:t>
      </w:r>
      <w:r w:rsidRPr="0015500D">
        <w:rPr>
          <w:spacing w:val="-3"/>
          <w:sz w:val="24"/>
          <w:szCs w:val="24"/>
        </w:rPr>
        <w:t xml:space="preserve"> </w:t>
      </w:r>
      <w:r w:rsidRPr="0015500D">
        <w:rPr>
          <w:sz w:val="24"/>
          <w:szCs w:val="24"/>
        </w:rPr>
        <w:t>столбец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5.1</w:t>
      </w:r>
      <w:r w:rsidRPr="0015500D">
        <w:rPr>
          <w:spacing w:val="-1"/>
          <w:sz w:val="24"/>
          <w:szCs w:val="24"/>
        </w:rPr>
        <w:t xml:space="preserve"> </w:t>
      </w:r>
      <w:r w:rsidRPr="0015500D">
        <w:rPr>
          <w:sz w:val="24"/>
          <w:szCs w:val="24"/>
        </w:rPr>
        <w:t>не</w:t>
      </w:r>
      <w:r w:rsidRPr="0015500D">
        <w:rPr>
          <w:spacing w:val="-4"/>
          <w:sz w:val="24"/>
          <w:szCs w:val="24"/>
        </w:rPr>
        <w:t xml:space="preserve"> </w:t>
      </w:r>
      <w:r w:rsidRPr="0015500D">
        <w:rPr>
          <w:sz w:val="24"/>
          <w:szCs w:val="24"/>
        </w:rPr>
        <w:t>заполняется.</w:t>
      </w:r>
    </w:p>
    <w:p w:rsidR="0041293A" w:rsidRPr="0015500D" w:rsidRDefault="0041293A">
      <w:pPr>
        <w:spacing w:before="91"/>
        <w:ind w:right="210"/>
        <w:jc w:val="right"/>
        <w:rPr>
          <w:sz w:val="24"/>
          <w:szCs w:val="24"/>
        </w:rPr>
      </w:pPr>
    </w:p>
    <w:sectPr w:rsidR="0041293A" w:rsidRPr="0015500D" w:rsidSect="00CD6517">
      <w:footerReference w:type="default" r:id="rId9"/>
      <w:pgSz w:w="16850" w:h="11910" w:orient="landscape"/>
      <w:pgMar w:top="760" w:right="580" w:bottom="280" w:left="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93A" w:rsidRDefault="0041293A" w:rsidP="00CD6517">
      <w:r>
        <w:separator/>
      </w:r>
    </w:p>
  </w:endnote>
  <w:endnote w:type="continuationSeparator" w:id="0">
    <w:p w:rsidR="0041293A" w:rsidRDefault="0041293A" w:rsidP="00CD6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93A" w:rsidRDefault="0041293A">
    <w:pPr>
      <w:pStyle w:val="BodyText"/>
      <w:spacing w:line="14" w:lineRule="auto"/>
      <w:rPr>
        <w:sz w:val="15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9.85pt;margin-top:794.35pt;width:16.1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nB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" filled="f" stroked="f">
          <v:textbox inset="0,0,0,0">
            <w:txbxContent>
              <w:p w:rsidR="0041293A" w:rsidRDefault="0041293A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32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93A" w:rsidRDefault="0041293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93A" w:rsidRDefault="0041293A" w:rsidP="00CD6517">
      <w:r>
        <w:separator/>
      </w:r>
    </w:p>
  </w:footnote>
  <w:footnote w:type="continuationSeparator" w:id="0">
    <w:p w:rsidR="0041293A" w:rsidRDefault="0041293A" w:rsidP="00CD65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F2C5E"/>
    <w:multiLevelType w:val="hybridMultilevel"/>
    <w:tmpl w:val="ADD42F86"/>
    <w:lvl w:ilvl="0" w:tplc="996EB09A">
      <w:start w:val="1"/>
      <w:numFmt w:val="decimal"/>
      <w:lvlText w:val="%1)"/>
      <w:lvlJc w:val="left"/>
      <w:pPr>
        <w:ind w:left="72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1749F72">
      <w:numFmt w:val="bullet"/>
      <w:lvlText w:val="•"/>
      <w:lvlJc w:val="left"/>
      <w:pPr>
        <w:ind w:left="1680" w:hanging="260"/>
      </w:pPr>
      <w:rPr>
        <w:rFonts w:hint="default"/>
      </w:rPr>
    </w:lvl>
    <w:lvl w:ilvl="2" w:tplc="49D26814">
      <w:numFmt w:val="bullet"/>
      <w:lvlText w:val="•"/>
      <w:lvlJc w:val="left"/>
      <w:pPr>
        <w:ind w:left="2641" w:hanging="260"/>
      </w:pPr>
      <w:rPr>
        <w:rFonts w:hint="default"/>
      </w:rPr>
    </w:lvl>
    <w:lvl w:ilvl="3" w:tplc="389AD548">
      <w:numFmt w:val="bullet"/>
      <w:lvlText w:val="•"/>
      <w:lvlJc w:val="left"/>
      <w:pPr>
        <w:ind w:left="3601" w:hanging="260"/>
      </w:pPr>
      <w:rPr>
        <w:rFonts w:hint="default"/>
      </w:rPr>
    </w:lvl>
    <w:lvl w:ilvl="4" w:tplc="B4C8D84E">
      <w:numFmt w:val="bullet"/>
      <w:lvlText w:val="•"/>
      <w:lvlJc w:val="left"/>
      <w:pPr>
        <w:ind w:left="4562" w:hanging="260"/>
      </w:pPr>
      <w:rPr>
        <w:rFonts w:hint="default"/>
      </w:rPr>
    </w:lvl>
    <w:lvl w:ilvl="5" w:tplc="C2BA064E">
      <w:numFmt w:val="bullet"/>
      <w:lvlText w:val="•"/>
      <w:lvlJc w:val="left"/>
      <w:pPr>
        <w:ind w:left="5523" w:hanging="260"/>
      </w:pPr>
      <w:rPr>
        <w:rFonts w:hint="default"/>
      </w:rPr>
    </w:lvl>
    <w:lvl w:ilvl="6" w:tplc="5EAECBA8">
      <w:numFmt w:val="bullet"/>
      <w:lvlText w:val="•"/>
      <w:lvlJc w:val="left"/>
      <w:pPr>
        <w:ind w:left="6483" w:hanging="260"/>
      </w:pPr>
      <w:rPr>
        <w:rFonts w:hint="default"/>
      </w:rPr>
    </w:lvl>
    <w:lvl w:ilvl="7" w:tplc="9746DF4C">
      <w:numFmt w:val="bullet"/>
      <w:lvlText w:val="•"/>
      <w:lvlJc w:val="left"/>
      <w:pPr>
        <w:ind w:left="7444" w:hanging="260"/>
      </w:pPr>
      <w:rPr>
        <w:rFonts w:hint="default"/>
      </w:rPr>
    </w:lvl>
    <w:lvl w:ilvl="8" w:tplc="20D4BBD0">
      <w:numFmt w:val="bullet"/>
      <w:lvlText w:val="•"/>
      <w:lvlJc w:val="left"/>
      <w:pPr>
        <w:ind w:left="8405" w:hanging="260"/>
      </w:pPr>
      <w:rPr>
        <w:rFonts w:hint="default"/>
      </w:rPr>
    </w:lvl>
  </w:abstractNum>
  <w:abstractNum w:abstractNumId="1">
    <w:nsid w:val="47025212"/>
    <w:multiLevelType w:val="multilevel"/>
    <w:tmpl w:val="EB606DEA"/>
    <w:lvl w:ilvl="0">
      <w:start w:val="1"/>
      <w:numFmt w:val="decimal"/>
      <w:lvlText w:val="%1."/>
      <w:lvlJc w:val="left"/>
      <w:pPr>
        <w:ind w:left="123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51" w:hanging="57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3)"/>
      <w:lvlJc w:val="left"/>
      <w:pPr>
        <w:ind w:left="1018" w:hanging="356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2375" w:hanging="356"/>
      </w:pPr>
      <w:rPr>
        <w:rFonts w:hint="default"/>
      </w:rPr>
    </w:lvl>
    <w:lvl w:ilvl="4">
      <w:numFmt w:val="bullet"/>
      <w:lvlText w:val="•"/>
      <w:lvlJc w:val="left"/>
      <w:pPr>
        <w:ind w:left="3511" w:hanging="356"/>
      </w:pPr>
      <w:rPr>
        <w:rFonts w:hint="default"/>
      </w:rPr>
    </w:lvl>
    <w:lvl w:ilvl="5">
      <w:numFmt w:val="bullet"/>
      <w:lvlText w:val="•"/>
      <w:lvlJc w:val="left"/>
      <w:pPr>
        <w:ind w:left="4647" w:hanging="356"/>
      </w:pPr>
      <w:rPr>
        <w:rFonts w:hint="default"/>
      </w:rPr>
    </w:lvl>
    <w:lvl w:ilvl="6">
      <w:numFmt w:val="bullet"/>
      <w:lvlText w:val="•"/>
      <w:lvlJc w:val="left"/>
      <w:pPr>
        <w:ind w:left="5783" w:hanging="356"/>
      </w:pPr>
      <w:rPr>
        <w:rFonts w:hint="default"/>
      </w:rPr>
    </w:lvl>
    <w:lvl w:ilvl="7">
      <w:numFmt w:val="bullet"/>
      <w:lvlText w:val="•"/>
      <w:lvlJc w:val="left"/>
      <w:pPr>
        <w:ind w:left="6919" w:hanging="356"/>
      </w:pPr>
      <w:rPr>
        <w:rFonts w:hint="default"/>
      </w:rPr>
    </w:lvl>
    <w:lvl w:ilvl="8">
      <w:numFmt w:val="bullet"/>
      <w:lvlText w:val="•"/>
      <w:lvlJc w:val="left"/>
      <w:pPr>
        <w:ind w:left="8054" w:hanging="356"/>
      </w:pPr>
      <w:rPr>
        <w:rFonts w:hint="default"/>
      </w:rPr>
    </w:lvl>
  </w:abstractNum>
  <w:abstractNum w:abstractNumId="2">
    <w:nsid w:val="47D15122"/>
    <w:multiLevelType w:val="multilevel"/>
    <w:tmpl w:val="04301906"/>
    <w:lvl w:ilvl="0">
      <w:start w:val="1"/>
      <w:numFmt w:val="decimal"/>
      <w:lvlText w:val="%1."/>
      <w:lvlJc w:val="left"/>
      <w:pPr>
        <w:ind w:left="69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5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769" w:hanging="420"/>
      </w:pPr>
      <w:rPr>
        <w:rFonts w:hint="default"/>
      </w:rPr>
    </w:lvl>
    <w:lvl w:ilvl="3">
      <w:numFmt w:val="bullet"/>
      <w:lvlText w:val="•"/>
      <w:lvlJc w:val="left"/>
      <w:pPr>
        <w:ind w:left="2839" w:hanging="420"/>
      </w:pPr>
      <w:rPr>
        <w:rFonts w:hint="default"/>
      </w:rPr>
    </w:lvl>
    <w:lvl w:ilvl="4">
      <w:numFmt w:val="bullet"/>
      <w:lvlText w:val="•"/>
      <w:lvlJc w:val="left"/>
      <w:pPr>
        <w:ind w:left="3908" w:hanging="420"/>
      </w:pPr>
      <w:rPr>
        <w:rFonts w:hint="default"/>
      </w:rPr>
    </w:lvl>
    <w:lvl w:ilvl="5">
      <w:numFmt w:val="bullet"/>
      <w:lvlText w:val="•"/>
      <w:lvlJc w:val="left"/>
      <w:pPr>
        <w:ind w:left="4978" w:hanging="420"/>
      </w:pPr>
      <w:rPr>
        <w:rFonts w:hint="default"/>
      </w:rPr>
    </w:lvl>
    <w:lvl w:ilvl="6">
      <w:numFmt w:val="bullet"/>
      <w:lvlText w:val="•"/>
      <w:lvlJc w:val="left"/>
      <w:pPr>
        <w:ind w:left="6048" w:hanging="420"/>
      </w:pPr>
      <w:rPr>
        <w:rFonts w:hint="default"/>
      </w:rPr>
    </w:lvl>
    <w:lvl w:ilvl="7">
      <w:numFmt w:val="bullet"/>
      <w:lvlText w:val="•"/>
      <w:lvlJc w:val="left"/>
      <w:pPr>
        <w:ind w:left="7117" w:hanging="420"/>
      </w:pPr>
      <w:rPr>
        <w:rFonts w:hint="default"/>
      </w:rPr>
    </w:lvl>
    <w:lvl w:ilvl="8">
      <w:numFmt w:val="bullet"/>
      <w:lvlText w:val="•"/>
      <w:lvlJc w:val="left"/>
      <w:pPr>
        <w:ind w:left="8187" w:hanging="420"/>
      </w:pPr>
      <w:rPr>
        <w:rFonts w:hint="default"/>
      </w:rPr>
    </w:lvl>
  </w:abstractNum>
  <w:abstractNum w:abstractNumId="3">
    <w:nsid w:val="4E4A22B5"/>
    <w:multiLevelType w:val="hybridMultilevel"/>
    <w:tmpl w:val="47B2D15E"/>
    <w:lvl w:ilvl="0" w:tplc="8FDA4B82">
      <w:numFmt w:val="bullet"/>
      <w:lvlText w:val=""/>
      <w:lvlJc w:val="left"/>
      <w:pPr>
        <w:ind w:left="451" w:hanging="92"/>
      </w:pPr>
      <w:rPr>
        <w:rFonts w:ascii="Symbol" w:eastAsia="Times New Roman" w:hAnsi="Symbol" w:hint="default"/>
        <w:w w:val="101"/>
        <w:sz w:val="16"/>
      </w:rPr>
    </w:lvl>
    <w:lvl w:ilvl="1" w:tplc="4866DA7C">
      <w:numFmt w:val="bullet"/>
      <w:lvlText w:val="•"/>
      <w:lvlJc w:val="left"/>
      <w:pPr>
        <w:ind w:left="1446" w:hanging="92"/>
      </w:pPr>
      <w:rPr>
        <w:rFonts w:hint="default"/>
      </w:rPr>
    </w:lvl>
    <w:lvl w:ilvl="2" w:tplc="451A75CE">
      <w:numFmt w:val="bullet"/>
      <w:lvlText w:val="•"/>
      <w:lvlJc w:val="left"/>
      <w:pPr>
        <w:ind w:left="2433" w:hanging="92"/>
      </w:pPr>
      <w:rPr>
        <w:rFonts w:hint="default"/>
      </w:rPr>
    </w:lvl>
    <w:lvl w:ilvl="3" w:tplc="DCBCDD3E">
      <w:numFmt w:val="bullet"/>
      <w:lvlText w:val="•"/>
      <w:lvlJc w:val="left"/>
      <w:pPr>
        <w:ind w:left="3419" w:hanging="92"/>
      </w:pPr>
      <w:rPr>
        <w:rFonts w:hint="default"/>
      </w:rPr>
    </w:lvl>
    <w:lvl w:ilvl="4" w:tplc="40E88D58">
      <w:numFmt w:val="bullet"/>
      <w:lvlText w:val="•"/>
      <w:lvlJc w:val="left"/>
      <w:pPr>
        <w:ind w:left="4406" w:hanging="92"/>
      </w:pPr>
      <w:rPr>
        <w:rFonts w:hint="default"/>
      </w:rPr>
    </w:lvl>
    <w:lvl w:ilvl="5" w:tplc="EBCEFD6E">
      <w:numFmt w:val="bullet"/>
      <w:lvlText w:val="•"/>
      <w:lvlJc w:val="left"/>
      <w:pPr>
        <w:ind w:left="5393" w:hanging="92"/>
      </w:pPr>
      <w:rPr>
        <w:rFonts w:hint="default"/>
      </w:rPr>
    </w:lvl>
    <w:lvl w:ilvl="6" w:tplc="1B169954">
      <w:numFmt w:val="bullet"/>
      <w:lvlText w:val="•"/>
      <w:lvlJc w:val="left"/>
      <w:pPr>
        <w:ind w:left="6379" w:hanging="92"/>
      </w:pPr>
      <w:rPr>
        <w:rFonts w:hint="default"/>
      </w:rPr>
    </w:lvl>
    <w:lvl w:ilvl="7" w:tplc="8FDEBBF8">
      <w:numFmt w:val="bullet"/>
      <w:lvlText w:val="•"/>
      <w:lvlJc w:val="left"/>
      <w:pPr>
        <w:ind w:left="7366" w:hanging="92"/>
      </w:pPr>
      <w:rPr>
        <w:rFonts w:hint="default"/>
      </w:rPr>
    </w:lvl>
    <w:lvl w:ilvl="8" w:tplc="C8DC1FBC">
      <w:numFmt w:val="bullet"/>
      <w:lvlText w:val="•"/>
      <w:lvlJc w:val="left"/>
      <w:pPr>
        <w:ind w:left="8353" w:hanging="92"/>
      </w:pPr>
      <w:rPr>
        <w:rFonts w:hint="default"/>
      </w:rPr>
    </w:lvl>
  </w:abstractNum>
  <w:abstractNum w:abstractNumId="4">
    <w:nsid w:val="52C80BA9"/>
    <w:multiLevelType w:val="hybridMultilevel"/>
    <w:tmpl w:val="18B05C28"/>
    <w:lvl w:ilvl="0" w:tplc="E7B22EDC">
      <w:start w:val="1"/>
      <w:numFmt w:val="decimal"/>
      <w:lvlText w:val="%1)"/>
      <w:lvlJc w:val="left"/>
      <w:pPr>
        <w:ind w:left="451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2AC770A">
      <w:numFmt w:val="bullet"/>
      <w:lvlText w:val="•"/>
      <w:lvlJc w:val="left"/>
      <w:pPr>
        <w:ind w:left="1446" w:hanging="260"/>
      </w:pPr>
      <w:rPr>
        <w:rFonts w:hint="default"/>
      </w:rPr>
    </w:lvl>
    <w:lvl w:ilvl="2" w:tplc="4D6A5310">
      <w:numFmt w:val="bullet"/>
      <w:lvlText w:val="•"/>
      <w:lvlJc w:val="left"/>
      <w:pPr>
        <w:ind w:left="2433" w:hanging="260"/>
      </w:pPr>
      <w:rPr>
        <w:rFonts w:hint="default"/>
      </w:rPr>
    </w:lvl>
    <w:lvl w:ilvl="3" w:tplc="E236AC60">
      <w:numFmt w:val="bullet"/>
      <w:lvlText w:val="•"/>
      <w:lvlJc w:val="left"/>
      <w:pPr>
        <w:ind w:left="3419" w:hanging="260"/>
      </w:pPr>
      <w:rPr>
        <w:rFonts w:hint="default"/>
      </w:rPr>
    </w:lvl>
    <w:lvl w:ilvl="4" w:tplc="736C57D4">
      <w:numFmt w:val="bullet"/>
      <w:lvlText w:val="•"/>
      <w:lvlJc w:val="left"/>
      <w:pPr>
        <w:ind w:left="4406" w:hanging="260"/>
      </w:pPr>
      <w:rPr>
        <w:rFonts w:hint="default"/>
      </w:rPr>
    </w:lvl>
    <w:lvl w:ilvl="5" w:tplc="E8BC31AC">
      <w:numFmt w:val="bullet"/>
      <w:lvlText w:val="•"/>
      <w:lvlJc w:val="left"/>
      <w:pPr>
        <w:ind w:left="5393" w:hanging="260"/>
      </w:pPr>
      <w:rPr>
        <w:rFonts w:hint="default"/>
      </w:rPr>
    </w:lvl>
    <w:lvl w:ilvl="6" w:tplc="101C7510">
      <w:numFmt w:val="bullet"/>
      <w:lvlText w:val="•"/>
      <w:lvlJc w:val="left"/>
      <w:pPr>
        <w:ind w:left="6379" w:hanging="260"/>
      </w:pPr>
      <w:rPr>
        <w:rFonts w:hint="default"/>
      </w:rPr>
    </w:lvl>
    <w:lvl w:ilvl="7" w:tplc="77DEED26">
      <w:numFmt w:val="bullet"/>
      <w:lvlText w:val="•"/>
      <w:lvlJc w:val="left"/>
      <w:pPr>
        <w:ind w:left="7366" w:hanging="260"/>
      </w:pPr>
      <w:rPr>
        <w:rFonts w:hint="default"/>
      </w:rPr>
    </w:lvl>
    <w:lvl w:ilvl="8" w:tplc="7A0C8C74">
      <w:numFmt w:val="bullet"/>
      <w:lvlText w:val="•"/>
      <w:lvlJc w:val="left"/>
      <w:pPr>
        <w:ind w:left="8353" w:hanging="260"/>
      </w:pPr>
      <w:rPr>
        <w:rFonts w:hint="default"/>
      </w:rPr>
    </w:lvl>
  </w:abstractNum>
  <w:abstractNum w:abstractNumId="5">
    <w:nsid w:val="62373247"/>
    <w:multiLevelType w:val="hybridMultilevel"/>
    <w:tmpl w:val="30BADCB6"/>
    <w:lvl w:ilvl="0" w:tplc="F20E951C">
      <w:numFmt w:val="bullet"/>
      <w:lvlText w:val="•"/>
      <w:lvlJc w:val="left"/>
      <w:pPr>
        <w:ind w:left="451" w:hanging="166"/>
      </w:pPr>
      <w:rPr>
        <w:rFonts w:ascii="Times New Roman" w:eastAsia="Times New Roman" w:hAnsi="Times New Roman" w:hint="default"/>
        <w:w w:val="100"/>
        <w:sz w:val="24"/>
      </w:rPr>
    </w:lvl>
    <w:lvl w:ilvl="1" w:tplc="F75E801E">
      <w:numFmt w:val="bullet"/>
      <w:lvlText w:val="•"/>
      <w:lvlJc w:val="left"/>
      <w:pPr>
        <w:ind w:left="1446" w:hanging="166"/>
      </w:pPr>
      <w:rPr>
        <w:rFonts w:hint="default"/>
      </w:rPr>
    </w:lvl>
    <w:lvl w:ilvl="2" w:tplc="8E96AE20">
      <w:numFmt w:val="bullet"/>
      <w:lvlText w:val="•"/>
      <w:lvlJc w:val="left"/>
      <w:pPr>
        <w:ind w:left="2433" w:hanging="166"/>
      </w:pPr>
      <w:rPr>
        <w:rFonts w:hint="default"/>
      </w:rPr>
    </w:lvl>
    <w:lvl w:ilvl="3" w:tplc="74C29104">
      <w:numFmt w:val="bullet"/>
      <w:lvlText w:val="•"/>
      <w:lvlJc w:val="left"/>
      <w:pPr>
        <w:ind w:left="3419" w:hanging="166"/>
      </w:pPr>
      <w:rPr>
        <w:rFonts w:hint="default"/>
      </w:rPr>
    </w:lvl>
    <w:lvl w:ilvl="4" w:tplc="A81A9402">
      <w:numFmt w:val="bullet"/>
      <w:lvlText w:val="•"/>
      <w:lvlJc w:val="left"/>
      <w:pPr>
        <w:ind w:left="4406" w:hanging="166"/>
      </w:pPr>
      <w:rPr>
        <w:rFonts w:hint="default"/>
      </w:rPr>
    </w:lvl>
    <w:lvl w:ilvl="5" w:tplc="B114DA34">
      <w:numFmt w:val="bullet"/>
      <w:lvlText w:val="•"/>
      <w:lvlJc w:val="left"/>
      <w:pPr>
        <w:ind w:left="5393" w:hanging="166"/>
      </w:pPr>
      <w:rPr>
        <w:rFonts w:hint="default"/>
      </w:rPr>
    </w:lvl>
    <w:lvl w:ilvl="6" w:tplc="C0F4F45C">
      <w:numFmt w:val="bullet"/>
      <w:lvlText w:val="•"/>
      <w:lvlJc w:val="left"/>
      <w:pPr>
        <w:ind w:left="6379" w:hanging="166"/>
      </w:pPr>
      <w:rPr>
        <w:rFonts w:hint="default"/>
      </w:rPr>
    </w:lvl>
    <w:lvl w:ilvl="7" w:tplc="1D3844D0">
      <w:numFmt w:val="bullet"/>
      <w:lvlText w:val="•"/>
      <w:lvlJc w:val="left"/>
      <w:pPr>
        <w:ind w:left="7366" w:hanging="166"/>
      </w:pPr>
      <w:rPr>
        <w:rFonts w:hint="default"/>
      </w:rPr>
    </w:lvl>
    <w:lvl w:ilvl="8" w:tplc="48323C2A">
      <w:numFmt w:val="bullet"/>
      <w:lvlText w:val="•"/>
      <w:lvlJc w:val="left"/>
      <w:pPr>
        <w:ind w:left="8353" w:hanging="166"/>
      </w:pPr>
      <w:rPr>
        <w:rFonts w:hint="default"/>
      </w:rPr>
    </w:lvl>
  </w:abstractNum>
  <w:abstractNum w:abstractNumId="6">
    <w:nsid w:val="632B2C3D"/>
    <w:multiLevelType w:val="multilevel"/>
    <w:tmpl w:val="84623C4E"/>
    <w:lvl w:ilvl="0">
      <w:start w:val="1"/>
      <w:numFmt w:val="decimal"/>
      <w:lvlText w:val="%1)"/>
      <w:lvlJc w:val="left"/>
      <w:pPr>
        <w:ind w:left="72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5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787" w:hanging="420"/>
      </w:pPr>
      <w:rPr>
        <w:rFonts w:hint="default"/>
      </w:rPr>
    </w:lvl>
    <w:lvl w:ilvl="3">
      <w:numFmt w:val="bullet"/>
      <w:lvlText w:val="•"/>
      <w:lvlJc w:val="left"/>
      <w:pPr>
        <w:ind w:left="2854" w:hanging="420"/>
      </w:pPr>
      <w:rPr>
        <w:rFonts w:hint="default"/>
      </w:rPr>
    </w:lvl>
    <w:lvl w:ilvl="4">
      <w:numFmt w:val="bullet"/>
      <w:lvlText w:val="•"/>
      <w:lvlJc w:val="left"/>
      <w:pPr>
        <w:ind w:left="3922" w:hanging="420"/>
      </w:pPr>
      <w:rPr>
        <w:rFonts w:hint="default"/>
      </w:rPr>
    </w:lvl>
    <w:lvl w:ilvl="5">
      <w:numFmt w:val="bullet"/>
      <w:lvlText w:val="•"/>
      <w:lvlJc w:val="left"/>
      <w:pPr>
        <w:ind w:left="4989" w:hanging="420"/>
      </w:pPr>
      <w:rPr>
        <w:rFonts w:hint="default"/>
      </w:rPr>
    </w:lvl>
    <w:lvl w:ilvl="6">
      <w:numFmt w:val="bullet"/>
      <w:lvlText w:val="•"/>
      <w:lvlJc w:val="left"/>
      <w:pPr>
        <w:ind w:left="6056" w:hanging="420"/>
      </w:pPr>
      <w:rPr>
        <w:rFonts w:hint="default"/>
      </w:rPr>
    </w:lvl>
    <w:lvl w:ilvl="7">
      <w:numFmt w:val="bullet"/>
      <w:lvlText w:val="•"/>
      <w:lvlJc w:val="left"/>
      <w:pPr>
        <w:ind w:left="7124" w:hanging="420"/>
      </w:pPr>
      <w:rPr>
        <w:rFonts w:hint="default"/>
      </w:rPr>
    </w:lvl>
    <w:lvl w:ilvl="8">
      <w:numFmt w:val="bullet"/>
      <w:lvlText w:val="•"/>
      <w:lvlJc w:val="left"/>
      <w:pPr>
        <w:ind w:left="8191" w:hanging="420"/>
      </w:pPr>
      <w:rPr>
        <w:rFonts w:hint="default"/>
      </w:rPr>
    </w:lvl>
  </w:abstractNum>
  <w:abstractNum w:abstractNumId="7">
    <w:nsid w:val="6912142B"/>
    <w:multiLevelType w:val="multilevel"/>
    <w:tmpl w:val="CB2AAC8A"/>
    <w:lvl w:ilvl="0">
      <w:start w:val="1"/>
      <w:numFmt w:val="decimal"/>
      <w:lvlText w:val="%1."/>
      <w:lvlJc w:val="left"/>
      <w:pPr>
        <w:ind w:left="7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5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880" w:hanging="420"/>
      </w:pPr>
      <w:rPr>
        <w:rFonts w:hint="default"/>
      </w:rPr>
    </w:lvl>
    <w:lvl w:ilvl="3">
      <w:numFmt w:val="bullet"/>
      <w:lvlText w:val="•"/>
      <w:lvlJc w:val="left"/>
      <w:pPr>
        <w:ind w:left="2060" w:hanging="420"/>
      </w:pPr>
      <w:rPr>
        <w:rFonts w:hint="default"/>
      </w:rPr>
    </w:lvl>
    <w:lvl w:ilvl="4">
      <w:numFmt w:val="bullet"/>
      <w:lvlText w:val="•"/>
      <w:lvlJc w:val="left"/>
      <w:pPr>
        <w:ind w:left="3241" w:hanging="420"/>
      </w:pPr>
      <w:rPr>
        <w:rFonts w:hint="default"/>
      </w:rPr>
    </w:lvl>
    <w:lvl w:ilvl="5">
      <w:numFmt w:val="bullet"/>
      <w:lvlText w:val="•"/>
      <w:lvlJc w:val="left"/>
      <w:pPr>
        <w:ind w:left="4422" w:hanging="420"/>
      </w:pPr>
      <w:rPr>
        <w:rFonts w:hint="default"/>
      </w:rPr>
    </w:lvl>
    <w:lvl w:ilvl="6">
      <w:numFmt w:val="bullet"/>
      <w:lvlText w:val="•"/>
      <w:lvlJc w:val="left"/>
      <w:pPr>
        <w:ind w:left="5603" w:hanging="420"/>
      </w:pPr>
      <w:rPr>
        <w:rFonts w:hint="default"/>
      </w:rPr>
    </w:lvl>
    <w:lvl w:ilvl="7">
      <w:numFmt w:val="bullet"/>
      <w:lvlText w:val="•"/>
      <w:lvlJc w:val="left"/>
      <w:pPr>
        <w:ind w:left="6784" w:hanging="420"/>
      </w:pPr>
      <w:rPr>
        <w:rFonts w:hint="default"/>
      </w:rPr>
    </w:lvl>
    <w:lvl w:ilvl="8">
      <w:numFmt w:val="bullet"/>
      <w:lvlText w:val="•"/>
      <w:lvlJc w:val="left"/>
      <w:pPr>
        <w:ind w:left="7964" w:hanging="420"/>
      </w:pPr>
      <w:rPr>
        <w:rFonts w:hint="default"/>
      </w:rPr>
    </w:lvl>
  </w:abstractNum>
  <w:abstractNum w:abstractNumId="8">
    <w:nsid w:val="7F8268A7"/>
    <w:multiLevelType w:val="multilevel"/>
    <w:tmpl w:val="AF2EE5CA"/>
    <w:lvl w:ilvl="0">
      <w:start w:val="1"/>
      <w:numFmt w:val="decimal"/>
      <w:lvlText w:val="%1."/>
      <w:lvlJc w:val="left"/>
      <w:pPr>
        <w:ind w:left="7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5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769" w:hanging="420"/>
      </w:pPr>
      <w:rPr>
        <w:rFonts w:hint="default"/>
      </w:rPr>
    </w:lvl>
    <w:lvl w:ilvl="3">
      <w:numFmt w:val="bullet"/>
      <w:lvlText w:val="•"/>
      <w:lvlJc w:val="left"/>
      <w:pPr>
        <w:ind w:left="2839" w:hanging="420"/>
      </w:pPr>
      <w:rPr>
        <w:rFonts w:hint="default"/>
      </w:rPr>
    </w:lvl>
    <w:lvl w:ilvl="4">
      <w:numFmt w:val="bullet"/>
      <w:lvlText w:val="•"/>
      <w:lvlJc w:val="left"/>
      <w:pPr>
        <w:ind w:left="3908" w:hanging="420"/>
      </w:pPr>
      <w:rPr>
        <w:rFonts w:hint="default"/>
      </w:rPr>
    </w:lvl>
    <w:lvl w:ilvl="5">
      <w:numFmt w:val="bullet"/>
      <w:lvlText w:val="•"/>
      <w:lvlJc w:val="left"/>
      <w:pPr>
        <w:ind w:left="4978" w:hanging="420"/>
      </w:pPr>
      <w:rPr>
        <w:rFonts w:hint="default"/>
      </w:rPr>
    </w:lvl>
    <w:lvl w:ilvl="6">
      <w:numFmt w:val="bullet"/>
      <w:lvlText w:val="•"/>
      <w:lvlJc w:val="left"/>
      <w:pPr>
        <w:ind w:left="6048" w:hanging="420"/>
      </w:pPr>
      <w:rPr>
        <w:rFonts w:hint="default"/>
      </w:rPr>
    </w:lvl>
    <w:lvl w:ilvl="7">
      <w:numFmt w:val="bullet"/>
      <w:lvlText w:val="•"/>
      <w:lvlJc w:val="left"/>
      <w:pPr>
        <w:ind w:left="7117" w:hanging="420"/>
      </w:pPr>
      <w:rPr>
        <w:rFonts w:hint="default"/>
      </w:rPr>
    </w:lvl>
    <w:lvl w:ilvl="8">
      <w:numFmt w:val="bullet"/>
      <w:lvlText w:val="•"/>
      <w:lvlJc w:val="left"/>
      <w:pPr>
        <w:ind w:left="8187" w:hanging="42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517"/>
    <w:rsid w:val="000B449B"/>
    <w:rsid w:val="000F58D8"/>
    <w:rsid w:val="0015500D"/>
    <w:rsid w:val="00162E12"/>
    <w:rsid w:val="002426B9"/>
    <w:rsid w:val="0027165E"/>
    <w:rsid w:val="00285AE1"/>
    <w:rsid w:val="003304C3"/>
    <w:rsid w:val="00334521"/>
    <w:rsid w:val="0038667B"/>
    <w:rsid w:val="0041293A"/>
    <w:rsid w:val="004E4EEA"/>
    <w:rsid w:val="005F68D3"/>
    <w:rsid w:val="005F7664"/>
    <w:rsid w:val="006B1CDD"/>
    <w:rsid w:val="006C51F4"/>
    <w:rsid w:val="007101B0"/>
    <w:rsid w:val="007B1497"/>
    <w:rsid w:val="007E4753"/>
    <w:rsid w:val="00825713"/>
    <w:rsid w:val="008A1098"/>
    <w:rsid w:val="00917EB0"/>
    <w:rsid w:val="009428E3"/>
    <w:rsid w:val="00A2005D"/>
    <w:rsid w:val="00A4095B"/>
    <w:rsid w:val="00AC1576"/>
    <w:rsid w:val="00B02F46"/>
    <w:rsid w:val="00B40407"/>
    <w:rsid w:val="00C44DF1"/>
    <w:rsid w:val="00CD6517"/>
    <w:rsid w:val="00D5110C"/>
    <w:rsid w:val="00DA73D9"/>
    <w:rsid w:val="00DD6E96"/>
    <w:rsid w:val="00F7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51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CD651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CD65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1012D"/>
    <w:rPr>
      <w:rFonts w:ascii="Times New Roman" w:eastAsia="Times New Roman" w:hAnsi="Times New Roman"/>
      <w:lang w:eastAsia="en-US"/>
    </w:rPr>
  </w:style>
  <w:style w:type="paragraph" w:customStyle="1" w:styleId="11">
    <w:name w:val="Заголовок 11"/>
    <w:basedOn w:val="Normal"/>
    <w:uiPriority w:val="99"/>
    <w:rsid w:val="00CD6517"/>
    <w:pPr>
      <w:ind w:left="451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CD6517"/>
    <w:pPr>
      <w:spacing w:before="60"/>
      <w:ind w:left="451" w:firstLine="566"/>
    </w:pPr>
  </w:style>
  <w:style w:type="paragraph" w:customStyle="1" w:styleId="TableParagraph">
    <w:name w:val="Table Paragraph"/>
    <w:basedOn w:val="Normal"/>
    <w:uiPriority w:val="99"/>
    <w:rsid w:val="00CD6517"/>
  </w:style>
  <w:style w:type="paragraph" w:styleId="BalloonText">
    <w:name w:val="Balloon Text"/>
    <w:basedOn w:val="Normal"/>
    <w:link w:val="BalloonTextChar"/>
    <w:uiPriority w:val="99"/>
    <w:semiHidden/>
    <w:rsid w:val="008A10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1098"/>
    <w:rPr>
      <w:rFonts w:ascii="Tahoma" w:hAnsi="Tahoma" w:cs="Tahoma"/>
      <w:sz w:val="16"/>
      <w:szCs w:val="16"/>
      <w:lang w:val="ru-RU"/>
    </w:rPr>
  </w:style>
  <w:style w:type="paragraph" w:styleId="Header">
    <w:name w:val="header"/>
    <w:basedOn w:val="Normal"/>
    <w:link w:val="HeaderChar"/>
    <w:uiPriority w:val="99"/>
    <w:rsid w:val="00DA73D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A73D9"/>
    <w:rPr>
      <w:rFonts w:ascii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rsid w:val="00DA73D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A73D9"/>
    <w:rPr>
      <w:rFonts w:ascii="Times New Roman" w:hAnsi="Times New Roman" w:cs="Times New Roman"/>
      <w:lang w:val="ru-RU"/>
    </w:rPr>
  </w:style>
  <w:style w:type="table" w:styleId="TableGrid">
    <w:name w:val="Table Grid"/>
    <w:basedOn w:val="TableNormal"/>
    <w:uiPriority w:val="99"/>
    <w:rsid w:val="000F58D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33</Pages>
  <Words>7630</Words>
  <Characters>-32766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</dc:title>
  <dc:subject/>
  <dc:creator>yulya yaroshenko</dc:creator>
  <cp:keywords/>
  <dc:description/>
  <cp:lastModifiedBy>Садик</cp:lastModifiedBy>
  <cp:revision>5</cp:revision>
  <cp:lastPrinted>2021-02-26T04:34:00Z</cp:lastPrinted>
  <dcterms:created xsi:type="dcterms:W3CDTF">2021-02-25T17:46:00Z</dcterms:created>
  <dcterms:modified xsi:type="dcterms:W3CDTF">2021-03-01T05:38:00Z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